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1E9" w:rsidRDefault="00ED51E9" w:rsidP="00D9084C">
      <w:pPr>
        <w:jc w:val="center"/>
        <w:rPr>
          <w:rFonts w:ascii="Comic Sans MS" w:hAnsi="Comic Sans MS"/>
          <w:sz w:val="72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7" o:spid="_x0000_s1026" type="#_x0000_t75" style="position:absolute;left:0;text-align:left;margin-left:0;margin-top:69.5pt;width:582.2pt;height:317.95pt;z-index:251670016;visibility:visible;mso-position-horizontal:center;mso-position-horizontal-relative:margin">
            <v:imagedata r:id="rId5" o:title=""/>
            <w10:wrap type="square" anchorx="margin"/>
          </v:shape>
        </w:pict>
      </w:r>
      <w:r w:rsidRPr="00D9084C">
        <w:rPr>
          <w:rFonts w:ascii="Comic Sans MS" w:hAnsi="Comic Sans MS"/>
          <w:sz w:val="72"/>
        </w:rPr>
        <w:t>Rivers home learning</w:t>
      </w:r>
    </w:p>
    <w:p w:rsidR="00ED51E9" w:rsidRDefault="00ED51E9" w:rsidP="00D9084C">
      <w:pPr>
        <w:jc w:val="center"/>
        <w:rPr>
          <w:rFonts w:ascii="Comic Sans MS" w:hAnsi="Comic Sans MS"/>
          <w:sz w:val="72"/>
        </w:rPr>
      </w:pPr>
    </w:p>
    <w:p w:rsidR="00ED51E9" w:rsidRDefault="00ED51E9" w:rsidP="00D9084C">
      <w:pPr>
        <w:jc w:val="center"/>
        <w:rPr>
          <w:rFonts w:ascii="Comic Sans MS" w:hAnsi="Comic Sans MS"/>
          <w:sz w:val="72"/>
        </w:rPr>
      </w:pPr>
    </w:p>
    <w:p w:rsidR="00ED51E9" w:rsidRDefault="00ED51E9" w:rsidP="00D9084C">
      <w:pPr>
        <w:jc w:val="center"/>
        <w:rPr>
          <w:rFonts w:ascii="Comic Sans MS" w:hAnsi="Comic Sans MS"/>
          <w:sz w:val="72"/>
        </w:rPr>
      </w:pPr>
    </w:p>
    <w:p w:rsidR="00ED51E9" w:rsidRDefault="00ED51E9" w:rsidP="00D9084C">
      <w:pPr>
        <w:jc w:val="center"/>
        <w:rPr>
          <w:rFonts w:ascii="Comic Sans MS" w:hAnsi="Comic Sans MS"/>
          <w:sz w:val="72"/>
        </w:rPr>
      </w:pPr>
    </w:p>
    <w:p w:rsidR="00ED51E9" w:rsidRDefault="00ED51E9" w:rsidP="00D9084C">
      <w:pPr>
        <w:jc w:val="center"/>
        <w:rPr>
          <w:rFonts w:ascii="Comic Sans MS" w:hAnsi="Comic Sans MS"/>
          <w:sz w:val="72"/>
        </w:rPr>
      </w:pPr>
    </w:p>
    <w:p w:rsidR="00ED51E9" w:rsidRDefault="00ED51E9" w:rsidP="00D9084C">
      <w:pPr>
        <w:jc w:val="center"/>
        <w:rPr>
          <w:rFonts w:ascii="Comic Sans MS" w:hAnsi="Comic Sans MS"/>
          <w:sz w:val="14"/>
        </w:rPr>
      </w:pPr>
    </w:p>
    <w:p w:rsidR="00ED51E9" w:rsidRDefault="00ED51E9" w:rsidP="00D9084C">
      <w:pPr>
        <w:jc w:val="center"/>
        <w:rPr>
          <w:rFonts w:ascii="Comic Sans MS" w:hAnsi="Comic Sans MS"/>
          <w:sz w:val="14"/>
        </w:rPr>
      </w:pPr>
    </w:p>
    <w:p w:rsidR="00ED51E9" w:rsidRPr="00D9084C" w:rsidRDefault="00ED51E9" w:rsidP="00D9084C">
      <w:pPr>
        <w:jc w:val="center"/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Belongs to:</w:t>
      </w:r>
      <w:r w:rsidRPr="00D9084C">
        <w:rPr>
          <w:rFonts w:ascii="Comic Sans MS" w:hAnsi="Comic Sans MS"/>
          <w:sz w:val="44"/>
          <w:u w:val="single"/>
        </w:rPr>
        <w:t xml:space="preserve">                </w:t>
      </w:r>
      <w:r>
        <w:rPr>
          <w:rFonts w:ascii="Comic Sans MS" w:hAnsi="Comic Sans MS"/>
          <w:sz w:val="44"/>
          <w:u w:val="single"/>
        </w:rPr>
        <w:t xml:space="preserve">       </w:t>
      </w:r>
      <w:r w:rsidRPr="00D9084C">
        <w:rPr>
          <w:rFonts w:ascii="Comic Sans MS" w:hAnsi="Comic Sans MS"/>
          <w:sz w:val="44"/>
          <w:u w:val="single"/>
        </w:rPr>
        <w:t xml:space="preserve">          </w:t>
      </w:r>
      <w:r>
        <w:rPr>
          <w:rFonts w:ascii="Comic Sans MS" w:hAnsi="Comic Sans MS"/>
          <w:sz w:val="44"/>
        </w:rPr>
        <w:t>.</w:t>
      </w:r>
    </w:p>
    <w:p w:rsidR="00ED51E9" w:rsidRPr="00107755" w:rsidRDefault="00ED51E9" w:rsidP="0043156F">
      <w:pPr>
        <w:jc w:val="center"/>
        <w:rPr>
          <w:rFonts w:ascii="Comic Sans MS" w:hAnsi="Comic Sans MS"/>
          <w:sz w:val="36"/>
          <w:u w:val="single"/>
        </w:rPr>
      </w:pPr>
      <w:r>
        <w:rPr>
          <w:rFonts w:ascii="Comic Sans MS" w:hAnsi="Comic Sans MS"/>
          <w:sz w:val="36"/>
          <w:u w:val="single"/>
        </w:rPr>
        <w:t>River features</w:t>
      </w:r>
    </w:p>
    <w:p w:rsidR="00ED51E9" w:rsidRDefault="00ED51E9">
      <w:r>
        <w:rPr>
          <w:noProof/>
          <w:lang w:eastAsia="en-GB"/>
        </w:rPr>
        <w:pict>
          <v:shape id="Picture 17" o:spid="_x0000_s1027" type="#_x0000_t75" style="position:absolute;margin-left:175.1pt;margin-top:2.3pt;width:346.1pt;height:291.2pt;z-index:251642368;visibility:visible">
            <v:imagedata r:id="rId6" o:title=""/>
            <w10:wrap type="square"/>
          </v:shape>
        </w:pict>
      </w:r>
    </w:p>
    <w:p w:rsidR="00ED51E9" w:rsidRDefault="00ED51E9"/>
    <w:p w:rsidR="00ED51E9" w:rsidRDefault="00ED51E9"/>
    <w:p w:rsidR="00ED51E9" w:rsidRDefault="00ED51E9"/>
    <w:p w:rsidR="00ED51E9" w:rsidRDefault="00ED51E9"/>
    <w:p w:rsidR="00ED51E9" w:rsidRDefault="00ED51E9"/>
    <w:p w:rsidR="00ED51E9" w:rsidRDefault="00ED51E9"/>
    <w:p w:rsidR="00ED51E9" w:rsidRDefault="00ED51E9"/>
    <w:p w:rsidR="00ED51E9" w:rsidRDefault="00ED51E9"/>
    <w:p w:rsidR="00ED51E9" w:rsidRDefault="00ED51E9"/>
    <w:p w:rsidR="00ED51E9" w:rsidRDefault="00ED51E9"/>
    <w:p w:rsidR="00ED51E9" w:rsidRDefault="00ED51E9"/>
    <w:p w:rsidR="00ED51E9" w:rsidRDefault="00ED51E9"/>
    <w:p w:rsidR="00ED51E9" w:rsidRDefault="00ED51E9"/>
    <w:p w:rsidR="00ED51E9" w:rsidRDefault="00ED51E9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8" type="#_x0000_t202" style="position:absolute;margin-left:-7.5pt;margin-top:22.05pt;width:721.05pt;height:87.7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" filled="f" stroked="f" strokeweight=".5pt">
            <v:textbox>
              <w:txbxContent>
                <w:p w:rsidR="00ED51E9" w:rsidRPr="0043156F" w:rsidRDefault="00ED51E9">
                  <w:pPr>
                    <w:rPr>
                      <w:rFonts w:ascii="Comic Sans MS" w:hAnsi="Comic Sans MS"/>
                      <w:color w:val="00B050"/>
                      <w:sz w:val="28"/>
                    </w:rPr>
                  </w:pPr>
                  <w:r w:rsidRPr="0043156F">
                    <w:rPr>
                      <w:rFonts w:ascii="Comic Sans MS" w:hAnsi="Comic Sans MS"/>
                      <w:color w:val="00B050"/>
                      <w:sz w:val="28"/>
                      <w:u w:val="single"/>
                    </w:rPr>
                    <w:t>Vocabulary you should know</w:t>
                  </w:r>
                  <w:r w:rsidRPr="0043156F">
                    <w:rPr>
                      <w:rFonts w:ascii="Comic Sans MS" w:hAnsi="Comic Sans MS"/>
                      <w:color w:val="00B050"/>
                      <w:sz w:val="28"/>
                    </w:rPr>
                    <w:t>:  confluence       delta       estuary        meander     mouth    source      waterfall</w:t>
                  </w:r>
                </w:p>
                <w:p w:rsidR="00ED51E9" w:rsidRDefault="00ED51E9">
                  <w:pPr>
                    <w:rPr>
                      <w:rFonts w:ascii="Comic Sans MS" w:hAnsi="Comic Sans MS"/>
                      <w:color w:val="FF0000"/>
                      <w:sz w:val="28"/>
                    </w:rPr>
                  </w:pPr>
                  <w:r w:rsidRPr="0043156F">
                    <w:rPr>
                      <w:rFonts w:ascii="Comic Sans MS" w:hAnsi="Comic Sans MS"/>
                      <w:color w:val="FF0000"/>
                      <w:sz w:val="28"/>
                      <w:u w:val="single"/>
                    </w:rPr>
                    <w:t>New geographical river vocabulary</w:t>
                  </w:r>
                  <w:r w:rsidRPr="0043156F">
                    <w:rPr>
                      <w:rFonts w:ascii="Comic Sans MS" w:hAnsi="Comic Sans MS"/>
                      <w:color w:val="FF0000"/>
                      <w:sz w:val="28"/>
                    </w:rPr>
                    <w:t>:   oxbow lake        levee      floodplain      channel</w:t>
                  </w:r>
                </w:p>
                <w:p w:rsidR="00ED51E9" w:rsidRPr="000D6BA7" w:rsidRDefault="00ED51E9" w:rsidP="0043156F">
                  <w:pPr>
                    <w:jc w:val="center"/>
                    <w:rPr>
                      <w:rFonts w:ascii="Comic Sans MS" w:hAnsi="Comic Sans MS"/>
                      <w:color w:val="1F497D"/>
                      <w:sz w:val="24"/>
                    </w:rPr>
                  </w:pPr>
                  <w:r w:rsidRPr="000D6BA7">
                    <w:rPr>
                      <w:rFonts w:ascii="Comic Sans MS" w:hAnsi="Comic Sans MS"/>
                      <w:color w:val="1F497D"/>
                      <w:sz w:val="24"/>
                    </w:rPr>
                    <w:t xml:space="preserve">Can you add any other features to the diagram and label them? You can colour it in, appropriately, when you are finished </w:t>
                  </w:r>
                  <w:r w:rsidRPr="000D6BA7">
                    <w:rPr>
                      <w:rFonts w:ascii="Comic Sans MS" w:hAnsi="Comic Sans MS"/>
                      <w:color w:val="1F497D"/>
                      <w:sz w:val="24"/>
                      <w:szCs w:val="24"/>
                    </w:rPr>
                    <w:sym w:font="Wingdings" w:char="F04A"/>
                  </w:r>
                  <w:r w:rsidRPr="000D6BA7">
                    <w:rPr>
                      <w:rFonts w:ascii="Comic Sans MS" w:hAnsi="Comic Sans MS"/>
                      <w:color w:val="1F497D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ED51E9" w:rsidRDefault="00ED51E9"/>
    <w:p w:rsidR="00ED51E9" w:rsidRDefault="00ED51E9"/>
    <w:p w:rsidR="00ED51E9" w:rsidRDefault="00ED51E9"/>
    <w:p w:rsidR="00ED51E9" w:rsidRDefault="00ED51E9">
      <w:r>
        <w:rPr>
          <w:noProof/>
          <w:lang w:eastAsia="en-GB"/>
        </w:rPr>
        <w:pict>
          <v:shape id="Text Box 3" o:spid="_x0000_s1029" type="#_x0000_t202" style="position:absolute;margin-left:-4.95pt;margin-top:-16.15pt;width:710.05pt;height:37.2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" filled="f" stroked="f" strokeweight=".5pt">
            <v:textbox>
              <w:txbxContent>
                <w:p w:rsidR="00ED51E9" w:rsidRPr="00107755" w:rsidRDefault="00ED51E9" w:rsidP="00107755">
                  <w:pPr>
                    <w:jc w:val="center"/>
                    <w:rPr>
                      <w:rFonts w:ascii="Comic Sans MS" w:hAnsi="Comic Sans MS"/>
                      <w:sz w:val="36"/>
                      <w:u w:val="single"/>
                    </w:rPr>
                  </w:pPr>
                  <w:r>
                    <w:rPr>
                      <w:rFonts w:ascii="Comic Sans MS" w:hAnsi="Comic Sans MS"/>
                      <w:sz w:val="36"/>
                      <w:u w:val="single"/>
                    </w:rPr>
                    <w:t>United Kingdom Rivers</w:t>
                  </w:r>
                </w:p>
                <w:p w:rsidR="00ED51E9" w:rsidRDefault="00ED51E9"/>
              </w:txbxContent>
            </v:textbox>
          </v:shape>
        </w:pict>
      </w:r>
      <w:r>
        <w:rPr>
          <w:noProof/>
          <w:lang w:eastAsia="en-GB"/>
        </w:rPr>
        <w:pict>
          <v:shape id="Text Box 2" o:spid="_x0000_s1030" type="#_x0000_t202" style="position:absolute;margin-left:0;margin-top:85.95pt;width:728.4pt;height:449.15pt;z-index:251629056;visibility:visible;mso-wrap-distance-top:3.6pt;mso-wrap-distance-bottom:3.6pt;mso-position-horizontal:center;mso-position-horizontal-relative:margin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" stroked="f">
            <v:textbox>
              <w:txbxContent>
                <w:p w:rsidR="00ED51E9" w:rsidRPr="00F22A46" w:rsidRDefault="00ED51E9" w:rsidP="00625A27">
                  <w:pPr>
                    <w:pStyle w:val="Header"/>
                    <w:spacing w:line="276" w:lineRule="auto"/>
                    <w:rPr>
                      <w:rFonts w:ascii="Comic Sans MS" w:hAnsi="Comic Sans MS"/>
                      <w:sz w:val="24"/>
                      <w:szCs w:val="26"/>
                    </w:rPr>
                  </w:pPr>
                  <w:r w:rsidRPr="00F22A46">
                    <w:rPr>
                      <w:rFonts w:ascii="Comic Sans MS" w:hAnsi="Comic Sans MS"/>
                      <w:sz w:val="24"/>
                      <w:szCs w:val="26"/>
                    </w:rPr>
                    <w:t xml:space="preserve">For each river, identify the area of land in which its source is located, the key towns along its route and the location of its mouth. Use any </w:t>
                  </w:r>
                  <w:r>
                    <w:rPr>
                      <w:rFonts w:ascii="Comic Sans MS" w:hAnsi="Comic Sans MS"/>
                      <w:sz w:val="24"/>
                      <w:szCs w:val="26"/>
                    </w:rPr>
                    <w:t xml:space="preserve">reliable </w:t>
                  </w:r>
                  <w:r w:rsidRPr="00F22A46">
                    <w:rPr>
                      <w:rFonts w:ascii="Comic Sans MS" w:hAnsi="Comic Sans MS"/>
                      <w:sz w:val="24"/>
                      <w:szCs w:val="26"/>
                    </w:rPr>
                    <w:t xml:space="preserve">sources of information that might help you (atlas, Google maps, woodlands junior, BBC etc.). 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2093"/>
                    <w:gridCol w:w="2835"/>
                    <w:gridCol w:w="3102"/>
                    <w:gridCol w:w="6451"/>
                  </w:tblGrid>
                  <w:tr w:rsidR="00ED51E9" w:rsidRPr="00625A27" w:rsidTr="00625A27">
                    <w:trPr>
                      <w:trHeight w:val="653"/>
                    </w:trPr>
                    <w:tc>
                      <w:tcPr>
                        <w:tcW w:w="2093" w:type="dxa"/>
                        <w:vAlign w:val="center"/>
                      </w:tcPr>
                      <w:p w:rsidR="00ED51E9" w:rsidRPr="00625A27" w:rsidRDefault="00ED51E9" w:rsidP="001E7116">
                        <w:pPr>
                          <w:pStyle w:val="Header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26"/>
                          </w:rPr>
                        </w:pPr>
                        <w:r w:rsidRPr="00625A27">
                          <w:rPr>
                            <w:rFonts w:ascii="Comic Sans MS" w:hAnsi="Comic Sans MS"/>
                            <w:b/>
                            <w:sz w:val="32"/>
                            <w:szCs w:val="26"/>
                          </w:rPr>
                          <w:t>River Name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D51E9" w:rsidRPr="00625A27" w:rsidRDefault="00ED51E9" w:rsidP="001E7116">
                        <w:pPr>
                          <w:pStyle w:val="Header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26"/>
                          </w:rPr>
                        </w:pPr>
                        <w:r w:rsidRPr="00625A27">
                          <w:rPr>
                            <w:rFonts w:ascii="Comic Sans MS" w:hAnsi="Comic Sans MS"/>
                            <w:b/>
                            <w:sz w:val="32"/>
                            <w:szCs w:val="26"/>
                          </w:rPr>
                          <w:t>Source</w:t>
                        </w:r>
                      </w:p>
                    </w:tc>
                    <w:tc>
                      <w:tcPr>
                        <w:tcW w:w="3102" w:type="dxa"/>
                      </w:tcPr>
                      <w:p w:rsidR="00ED51E9" w:rsidRPr="00625A27" w:rsidRDefault="00ED51E9" w:rsidP="001E7116">
                        <w:pPr>
                          <w:pStyle w:val="Header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26"/>
                          </w:rPr>
                        </w:pPr>
                        <w:r w:rsidRPr="00625A27">
                          <w:rPr>
                            <w:rFonts w:ascii="Comic Sans MS" w:hAnsi="Comic Sans MS"/>
                            <w:b/>
                            <w:sz w:val="32"/>
                            <w:szCs w:val="26"/>
                          </w:rPr>
                          <w:t>Mouth</w:t>
                        </w:r>
                      </w:p>
                    </w:tc>
                    <w:tc>
                      <w:tcPr>
                        <w:tcW w:w="6451" w:type="dxa"/>
                        <w:vAlign w:val="center"/>
                      </w:tcPr>
                      <w:p w:rsidR="00ED51E9" w:rsidRPr="00625A27" w:rsidRDefault="00ED51E9" w:rsidP="00625A27">
                        <w:pPr>
                          <w:pStyle w:val="Header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26"/>
                          </w:rPr>
                        </w:pPr>
                        <w:r w:rsidRPr="00625A27">
                          <w:rPr>
                            <w:rFonts w:ascii="Comic Sans MS" w:hAnsi="Comic Sans MS"/>
                            <w:b/>
                            <w:sz w:val="32"/>
                            <w:szCs w:val="26"/>
                          </w:rPr>
                          <w:t>Key Towns</w:t>
                        </w:r>
                      </w:p>
                    </w:tc>
                  </w:tr>
                  <w:tr w:rsidR="00ED51E9" w:rsidRPr="00625A27" w:rsidTr="00625A27">
                    <w:trPr>
                      <w:trHeight w:val="653"/>
                    </w:trPr>
                    <w:tc>
                      <w:tcPr>
                        <w:tcW w:w="2093" w:type="dxa"/>
                        <w:vAlign w:val="center"/>
                      </w:tcPr>
                      <w:p w:rsidR="00ED51E9" w:rsidRPr="00625A27" w:rsidRDefault="00ED51E9" w:rsidP="001E7116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  <w:t>Shannon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02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451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ED51E9" w:rsidRPr="00625A27" w:rsidTr="00625A27">
                    <w:trPr>
                      <w:trHeight w:val="653"/>
                    </w:trPr>
                    <w:tc>
                      <w:tcPr>
                        <w:tcW w:w="2093" w:type="dxa"/>
                        <w:vAlign w:val="center"/>
                      </w:tcPr>
                      <w:p w:rsidR="00ED51E9" w:rsidRPr="00625A27" w:rsidRDefault="00ED51E9" w:rsidP="001E7116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  <w:t>Tamar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02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451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ED51E9" w:rsidRPr="00625A27" w:rsidTr="00625A27">
                    <w:trPr>
                      <w:trHeight w:val="653"/>
                    </w:trPr>
                    <w:tc>
                      <w:tcPr>
                        <w:tcW w:w="2093" w:type="dxa"/>
                        <w:vAlign w:val="center"/>
                      </w:tcPr>
                      <w:p w:rsidR="00ED51E9" w:rsidRPr="00625A27" w:rsidRDefault="00ED51E9" w:rsidP="001E7116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  <w:t>Wye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02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451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ED51E9" w:rsidRPr="00625A27" w:rsidTr="00625A27">
                    <w:trPr>
                      <w:trHeight w:val="653"/>
                    </w:trPr>
                    <w:tc>
                      <w:tcPr>
                        <w:tcW w:w="2093" w:type="dxa"/>
                        <w:vAlign w:val="center"/>
                      </w:tcPr>
                      <w:p w:rsidR="00ED51E9" w:rsidRPr="00625A27" w:rsidRDefault="00ED51E9" w:rsidP="001E7116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  <w:t>Severn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02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451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ED51E9" w:rsidRPr="00625A27" w:rsidTr="00625A27">
                    <w:trPr>
                      <w:trHeight w:val="653"/>
                    </w:trPr>
                    <w:tc>
                      <w:tcPr>
                        <w:tcW w:w="2093" w:type="dxa"/>
                        <w:vAlign w:val="center"/>
                      </w:tcPr>
                      <w:p w:rsidR="00ED51E9" w:rsidRPr="00625A27" w:rsidRDefault="00ED51E9" w:rsidP="001E7116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  <w:t>Thames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02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451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ED51E9" w:rsidRPr="00625A27" w:rsidTr="00625A27">
                    <w:trPr>
                      <w:trHeight w:val="653"/>
                    </w:trPr>
                    <w:tc>
                      <w:tcPr>
                        <w:tcW w:w="2093" w:type="dxa"/>
                        <w:vAlign w:val="center"/>
                      </w:tcPr>
                      <w:p w:rsidR="00ED51E9" w:rsidRPr="00625A27" w:rsidRDefault="00ED51E9" w:rsidP="001E7116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  <w:t>Great Ouse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02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451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ED51E9" w:rsidRPr="00625A27" w:rsidTr="00625A27">
                    <w:trPr>
                      <w:trHeight w:val="653"/>
                    </w:trPr>
                    <w:tc>
                      <w:tcPr>
                        <w:tcW w:w="2093" w:type="dxa"/>
                        <w:vAlign w:val="center"/>
                      </w:tcPr>
                      <w:p w:rsidR="00ED51E9" w:rsidRPr="00625A27" w:rsidRDefault="00ED51E9" w:rsidP="001E7116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  <w:t>Trent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02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451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ED51E9" w:rsidRPr="00625A27" w:rsidTr="00625A27">
                    <w:trPr>
                      <w:trHeight w:val="653"/>
                    </w:trPr>
                    <w:tc>
                      <w:tcPr>
                        <w:tcW w:w="2093" w:type="dxa"/>
                        <w:vAlign w:val="center"/>
                      </w:tcPr>
                      <w:p w:rsidR="00ED51E9" w:rsidRPr="00625A27" w:rsidRDefault="00ED51E9" w:rsidP="00625A27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  <w:t>Tyne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02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451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ED51E9" w:rsidRPr="00625A27" w:rsidTr="00625A27">
                    <w:trPr>
                      <w:trHeight w:val="653"/>
                    </w:trPr>
                    <w:tc>
                      <w:tcPr>
                        <w:tcW w:w="2093" w:type="dxa"/>
                        <w:vAlign w:val="center"/>
                      </w:tcPr>
                      <w:p w:rsidR="00ED51E9" w:rsidRPr="00625A27" w:rsidRDefault="00ED51E9" w:rsidP="00625A27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  <w:t>Tweed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02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451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ED51E9" w:rsidRPr="00625A27" w:rsidTr="00625A27">
                    <w:trPr>
                      <w:trHeight w:val="653"/>
                    </w:trPr>
                    <w:tc>
                      <w:tcPr>
                        <w:tcW w:w="2093" w:type="dxa"/>
                        <w:vAlign w:val="center"/>
                      </w:tcPr>
                      <w:p w:rsidR="00ED51E9" w:rsidRPr="00625A27" w:rsidRDefault="00ED51E9" w:rsidP="00625A27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6"/>
                            <w:szCs w:val="26"/>
                          </w:rPr>
                          <w:t>Clyde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102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451" w:type="dxa"/>
                      </w:tcPr>
                      <w:p w:rsidR="00ED51E9" w:rsidRPr="00625A27" w:rsidRDefault="00ED51E9" w:rsidP="001E7116">
                        <w:pPr>
                          <w:pStyle w:val="Header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ED51E9" w:rsidRPr="00625A27" w:rsidRDefault="00ED51E9" w:rsidP="00625A27">
                  <w:pPr>
                    <w:pStyle w:val="Header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  <w10:wrap anchorx="margin" anchory="page"/>
          </v:shape>
        </w:pict>
      </w:r>
    </w:p>
    <w:p w:rsidR="00ED51E9" w:rsidRPr="00625A27" w:rsidRDefault="00ED51E9" w:rsidP="00625A27"/>
    <w:p w:rsidR="00ED51E9" w:rsidRPr="00625A27" w:rsidRDefault="00ED51E9" w:rsidP="00625A27"/>
    <w:p w:rsidR="00ED51E9" w:rsidRDefault="00ED51E9" w:rsidP="00625A27"/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  <w:bookmarkStart w:id="0" w:name="_GoBack"/>
      <w:bookmarkEnd w:id="0"/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Default="00ED51E9" w:rsidP="00625A27">
      <w:pPr>
        <w:ind w:firstLine="720"/>
      </w:pPr>
    </w:p>
    <w:p w:rsidR="00ED51E9" w:rsidRPr="00107755" w:rsidRDefault="00ED51E9" w:rsidP="00107755">
      <w:pPr>
        <w:jc w:val="center"/>
        <w:rPr>
          <w:rFonts w:ascii="Comic Sans MS" w:hAnsi="Comic Sans MS"/>
          <w:sz w:val="36"/>
          <w:u w:val="single"/>
        </w:rPr>
      </w:pPr>
      <w:r w:rsidRPr="00107755">
        <w:rPr>
          <w:rFonts w:ascii="Comic Sans MS" w:hAnsi="Comic Sans MS"/>
          <w:sz w:val="36"/>
          <w:u w:val="single"/>
        </w:rPr>
        <w:t>Describing how a river changes</w:t>
      </w:r>
    </w:p>
    <w:p w:rsidR="00ED51E9" w:rsidRDefault="00ED51E9" w:rsidP="00107755">
      <w:pPr>
        <w:rPr>
          <w:rFonts w:ascii="Comic Sans MS" w:hAnsi="Comic Sans MS"/>
          <w:sz w:val="28"/>
        </w:rPr>
      </w:pPr>
      <w:r w:rsidRPr="00107755">
        <w:rPr>
          <w:rFonts w:ascii="Comic Sans MS" w:hAnsi="Comic Sans MS"/>
          <w:sz w:val="28"/>
        </w:rPr>
        <w:t xml:space="preserve">Create a </w:t>
      </w:r>
      <w:r>
        <w:rPr>
          <w:rFonts w:ascii="Comic Sans MS" w:hAnsi="Comic Sans MS"/>
          <w:sz w:val="28"/>
        </w:rPr>
        <w:t xml:space="preserve">coloured </w:t>
      </w:r>
      <w:r w:rsidRPr="00107755">
        <w:rPr>
          <w:rFonts w:ascii="Comic Sans MS" w:hAnsi="Comic Sans MS"/>
          <w:sz w:val="28"/>
        </w:rPr>
        <w:t xml:space="preserve">key to </w:t>
      </w:r>
      <w:r>
        <w:rPr>
          <w:rFonts w:ascii="Comic Sans MS" w:hAnsi="Comic Sans MS"/>
          <w:sz w:val="28"/>
        </w:rPr>
        <w:t xml:space="preserve">match and </w:t>
      </w:r>
      <w:r w:rsidRPr="00107755">
        <w:rPr>
          <w:rFonts w:ascii="Comic Sans MS" w:hAnsi="Comic Sans MS"/>
          <w:sz w:val="28"/>
        </w:rPr>
        <w:t xml:space="preserve">show where erosion (washing away of soil) and deposition </w:t>
      </w:r>
      <w:r>
        <w:rPr>
          <w:rFonts w:ascii="Comic Sans MS" w:hAnsi="Comic Sans MS"/>
          <w:sz w:val="28"/>
        </w:rPr>
        <w:t xml:space="preserve">(dropping of soil) </w:t>
      </w:r>
      <w:r w:rsidRPr="00107755">
        <w:rPr>
          <w:rFonts w:ascii="Comic Sans MS" w:hAnsi="Comic Sans MS"/>
          <w:sz w:val="28"/>
        </w:rPr>
        <w:t>occur in the diagram below.</w:t>
      </w:r>
      <w:r>
        <w:rPr>
          <w:rFonts w:ascii="Comic Sans MS" w:hAnsi="Comic Sans MS"/>
          <w:sz w:val="28"/>
        </w:rPr>
        <w:t xml:space="preserve"> Then tell me what you think is happening at the different parts of the river channel.</w:t>
      </w:r>
    </w:p>
    <w:p w:rsidR="00ED51E9" w:rsidRDefault="00ED51E9" w:rsidP="00107755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shape id="Picture 1" o:spid="_x0000_s1031" type="#_x0000_t75" style="position:absolute;margin-left:.9pt;margin-top:1.2pt;width:166.4pt;height:281pt;z-index:251628032;visibility:visible">
            <v:imagedata r:id="rId7" o:title=""/>
            <w10:wrap type="square"/>
          </v:shape>
        </w:pict>
      </w:r>
      <w:r>
        <w:rPr>
          <w:rFonts w:ascii="Comic Sans MS" w:hAnsi="Comic Sans MS"/>
          <w:sz w:val="28"/>
        </w:rPr>
        <w:t>How is the river moving or changing at point A?</w:t>
      </w:r>
    </w:p>
    <w:p w:rsidR="00ED51E9" w:rsidRDefault="00ED51E9" w:rsidP="00107755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line id="Straight Connector 8" o:spid="_x0000_s1032" style="position:absolute;z-index:251634176;visibility:visible" from="-4.15pt,27.45pt" to="522.8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"/>
        </w:pict>
      </w:r>
      <w:r>
        <w:rPr>
          <w:noProof/>
          <w:lang w:eastAsia="en-GB"/>
        </w:rPr>
        <w:pict>
          <v:line id="Straight Connector 7" o:spid="_x0000_s1033" style="position:absolute;z-index:251633152;visibility:visible" from="-3.9pt,6.65pt" to="523.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"/>
        </w:pict>
      </w:r>
    </w:p>
    <w:p w:rsidR="00ED51E9" w:rsidRDefault="00ED51E9" w:rsidP="00107755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line id="Straight Connector 9" o:spid="_x0000_s1034" style="position:absolute;z-index:251635200;visibility:visible" from="-4.15pt,18.8pt" to="522.8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"/>
        </w:pict>
      </w:r>
    </w:p>
    <w:p w:rsidR="00ED51E9" w:rsidRDefault="00ED51E9" w:rsidP="0010775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How is the river moving or changing at point B?</w:t>
      </w:r>
    </w:p>
    <w:p w:rsidR="00ED51E9" w:rsidRDefault="00ED51E9" w:rsidP="00107755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line id="Straight Connector 13" o:spid="_x0000_s1035" style="position:absolute;z-index:251638272;visibility:visible" from="-2.3pt,45.35pt" to="524.7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"/>
        </w:pict>
      </w:r>
      <w:r>
        <w:rPr>
          <w:noProof/>
          <w:lang w:eastAsia="en-GB"/>
        </w:rPr>
        <w:pict>
          <v:line id="Straight Connector 12" o:spid="_x0000_s1036" style="position:absolute;z-index:251637248;visibility:visible" from="-2.35pt,24.95pt" to="524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"/>
        </w:pict>
      </w:r>
      <w:r>
        <w:rPr>
          <w:noProof/>
          <w:lang w:eastAsia="en-GB"/>
        </w:rPr>
        <w:pict>
          <v:line id="Straight Connector 11" o:spid="_x0000_s1037" style="position:absolute;z-index:251636224;visibility:visible" from="-2.1pt,4.15pt" to="524.9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"/>
        </w:pict>
      </w:r>
    </w:p>
    <w:p w:rsidR="00ED51E9" w:rsidRDefault="00ED51E9" w:rsidP="00107755">
      <w:pPr>
        <w:rPr>
          <w:rFonts w:ascii="Comic Sans MS" w:hAnsi="Comic Sans MS"/>
          <w:sz w:val="28"/>
        </w:rPr>
      </w:pPr>
    </w:p>
    <w:tbl>
      <w:tblPr>
        <w:tblpPr w:leftFromText="180" w:rightFromText="180" w:vertAnchor="page" w:horzAnchor="margin" w:tblpY="93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2"/>
        <w:gridCol w:w="2268"/>
      </w:tblGrid>
      <w:tr w:rsidR="00ED51E9" w:rsidTr="000D6BA7">
        <w:trPr>
          <w:trHeight w:val="402"/>
        </w:trPr>
        <w:tc>
          <w:tcPr>
            <w:tcW w:w="992" w:type="dxa"/>
          </w:tcPr>
          <w:p w:rsidR="00ED51E9" w:rsidRPr="000D6BA7" w:rsidRDefault="00ED51E9" w:rsidP="000D6BA7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68" w:type="dxa"/>
            <w:vAlign w:val="center"/>
          </w:tcPr>
          <w:p w:rsidR="00ED51E9" w:rsidRPr="000D6BA7" w:rsidRDefault="00ED51E9" w:rsidP="000D6BA7">
            <w:pPr>
              <w:rPr>
                <w:rFonts w:ascii="Comic Sans MS" w:hAnsi="Comic Sans MS"/>
                <w:sz w:val="24"/>
                <w:szCs w:val="24"/>
              </w:rPr>
            </w:pPr>
            <w:r w:rsidRPr="000D6BA7">
              <w:rPr>
                <w:rFonts w:ascii="Comic Sans MS" w:hAnsi="Comic Sans MS"/>
                <w:sz w:val="24"/>
                <w:szCs w:val="24"/>
              </w:rPr>
              <w:t>Erosion</w:t>
            </w:r>
          </w:p>
        </w:tc>
      </w:tr>
      <w:tr w:rsidR="00ED51E9" w:rsidTr="000D6BA7">
        <w:trPr>
          <w:trHeight w:val="20"/>
        </w:trPr>
        <w:tc>
          <w:tcPr>
            <w:tcW w:w="992" w:type="dxa"/>
          </w:tcPr>
          <w:p w:rsidR="00ED51E9" w:rsidRPr="000D6BA7" w:rsidRDefault="00ED51E9" w:rsidP="000D6BA7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68" w:type="dxa"/>
            <w:vAlign w:val="center"/>
          </w:tcPr>
          <w:p w:rsidR="00ED51E9" w:rsidRPr="000D6BA7" w:rsidRDefault="00ED51E9" w:rsidP="000D6BA7">
            <w:pPr>
              <w:rPr>
                <w:rFonts w:ascii="Comic Sans MS" w:hAnsi="Comic Sans MS"/>
                <w:sz w:val="24"/>
                <w:szCs w:val="24"/>
              </w:rPr>
            </w:pPr>
            <w:r w:rsidRPr="000D6BA7">
              <w:rPr>
                <w:rFonts w:ascii="Comic Sans MS" w:hAnsi="Comic Sans MS"/>
                <w:sz w:val="24"/>
                <w:szCs w:val="24"/>
              </w:rPr>
              <w:t>Deposition</w:t>
            </w:r>
          </w:p>
        </w:tc>
      </w:tr>
    </w:tbl>
    <w:p w:rsidR="00ED51E9" w:rsidRDefault="00ED51E9" w:rsidP="0010775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How is the river moving or changing at point C?</w:t>
      </w:r>
    </w:p>
    <w:p w:rsidR="00ED51E9" w:rsidRDefault="00ED51E9" w:rsidP="00107755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line id="Straight Connector 14" o:spid="_x0000_s1038" style="position:absolute;z-index:251639296;visibility:visible" from="-2.1pt,8.75pt" to="524.9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"/>
        </w:pict>
      </w:r>
    </w:p>
    <w:p w:rsidR="00ED51E9" w:rsidRDefault="00ED51E9" w:rsidP="00107755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shape id="Text Box 5" o:spid="_x0000_s1039" type="#_x0000_t202" style="position:absolute;margin-left:366.1pt;margin-top:44pt;width:158.85pt;height:81.9pt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" fillcolor="window" strokeweight=".5pt">
            <v:textbox>
              <w:txbxContent>
                <w:p w:rsidR="00ED51E9" w:rsidRPr="00630DD1" w:rsidRDefault="00ED51E9" w:rsidP="00630DD1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The river flows more slowly at the part so doesn’t have as much energy to carry soil etc. The load is deposited making the channel shallower.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4" o:spid="_x0000_s1040" type="#_x0000_t202" style="position:absolute;margin-left:197.05pt;margin-top:43.75pt;width:158.85pt;height:81.9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" strokeweight=".5pt">
            <v:textbox>
              <w:txbxContent>
                <w:p w:rsidR="00ED51E9" w:rsidRPr="00630DD1" w:rsidRDefault="00ED51E9">
                  <w:pPr>
                    <w:rPr>
                      <w:rFonts w:ascii="Comic Sans MS" w:hAnsi="Comic Sans MS"/>
                      <w:sz w:val="20"/>
                    </w:rPr>
                  </w:pPr>
                  <w:r w:rsidRPr="00630DD1">
                    <w:rPr>
                      <w:rFonts w:ascii="Comic Sans MS" w:hAnsi="Comic Sans MS"/>
                      <w:sz w:val="20"/>
                    </w:rPr>
                    <w:t>The river flows more quickly; it has more energy and therefore wears away at the side of the river bank, making it widener and deeper.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line id="Straight Connector 16" o:spid="_x0000_s1041" style="position:absolute;z-index:251641344;visibility:visible" from="-2.3pt,20.85pt" to="524.7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"/>
        </w:pict>
      </w:r>
      <w:r>
        <w:rPr>
          <w:noProof/>
          <w:lang w:eastAsia="en-GB"/>
        </w:rPr>
        <w:pict>
          <v:line id="Straight Connector 15" o:spid="_x0000_s1042" style="position:absolute;z-index:251640320;visibility:visible" from="-2.35pt,.45pt" to="524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"/>
        </w:pict>
      </w:r>
    </w:p>
    <w:p w:rsidR="00ED51E9" w:rsidRPr="00630DD1" w:rsidRDefault="00ED51E9" w:rsidP="00630DD1">
      <w:pPr>
        <w:rPr>
          <w:rFonts w:ascii="Comic Sans MS" w:hAnsi="Comic Sans MS"/>
          <w:sz w:val="28"/>
        </w:rPr>
      </w:pPr>
    </w:p>
    <w:p w:rsidR="00ED51E9" w:rsidRDefault="00ED51E9" w:rsidP="00630DD1">
      <w:pPr>
        <w:tabs>
          <w:tab w:val="left" w:pos="2637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:rsidR="00ED51E9" w:rsidRDefault="00ED51E9" w:rsidP="00630DD1">
      <w:pPr>
        <w:jc w:val="center"/>
        <w:rPr>
          <w:noProof/>
          <w:sz w:val="2"/>
          <w:szCs w:val="2"/>
          <w:lang w:eastAsia="en-GB"/>
        </w:rPr>
      </w:pPr>
      <w:r>
        <w:rPr>
          <w:noProof/>
          <w:lang w:eastAsia="en-GB"/>
        </w:rPr>
        <w:pict>
          <v:shape id="Picture 39" o:spid="_x0000_s1043" type="#_x0000_t75" style="position:absolute;left:0;text-align:left;margin-left:619.9pt;margin-top:-15.15pt;width:89.7pt;height:1in;z-index:251662848;visibility:visible">
            <v:imagedata r:id="rId8" o:title=""/>
            <w10:wrap type="square"/>
          </v:shape>
        </w:pict>
      </w:r>
      <w:r>
        <w:rPr>
          <w:noProof/>
          <w:lang w:eastAsia="en-GB"/>
        </w:rPr>
        <w:pict>
          <v:shape id="Picture 40" o:spid="_x0000_s1044" type="#_x0000_t75" style="position:absolute;left:0;text-align:left;margin-left:-8.55pt;margin-top:-15pt;width:89.7pt;height:1in;z-index:251663872;visibility:visible">
            <v:imagedata r:id="rId9" o:title=""/>
            <w10:wrap type="square"/>
          </v:shape>
        </w:pict>
      </w:r>
      <w:r w:rsidRPr="00630DD1">
        <w:rPr>
          <w:rFonts w:ascii="Comic Sans MS" w:hAnsi="Comic Sans MS"/>
          <w:sz w:val="32"/>
          <w:u w:val="single"/>
        </w:rPr>
        <w:t>What are the different uses of rivers?</w:t>
      </w:r>
      <w:r w:rsidRPr="004953D8">
        <w:rPr>
          <w:noProof/>
          <w:lang w:eastAsia="en-GB"/>
        </w:rPr>
        <w:t xml:space="preserve"> </w:t>
      </w:r>
    </w:p>
    <w:p w:rsidR="00ED51E9" w:rsidRDefault="00ED51E9" w:rsidP="00630DD1">
      <w:pPr>
        <w:jc w:val="center"/>
        <w:rPr>
          <w:noProof/>
          <w:sz w:val="2"/>
          <w:szCs w:val="2"/>
          <w:lang w:eastAsia="en-GB"/>
        </w:rPr>
      </w:pPr>
    </w:p>
    <w:p w:rsidR="00ED51E9" w:rsidRDefault="00ED51E9" w:rsidP="00630DD1">
      <w:pPr>
        <w:jc w:val="center"/>
        <w:rPr>
          <w:noProof/>
          <w:sz w:val="2"/>
          <w:szCs w:val="2"/>
          <w:lang w:eastAsia="en-GB"/>
        </w:rPr>
      </w:pPr>
    </w:p>
    <w:p w:rsidR="00ED51E9" w:rsidRPr="004953D8" w:rsidRDefault="00ED51E9" w:rsidP="00630DD1">
      <w:pPr>
        <w:jc w:val="center"/>
        <w:rPr>
          <w:rFonts w:ascii="Comic Sans MS" w:hAnsi="Comic Sans MS"/>
          <w:sz w:val="2"/>
          <w:szCs w:val="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2835"/>
        <w:gridCol w:w="2725"/>
        <w:gridCol w:w="2362"/>
        <w:gridCol w:w="2363"/>
        <w:gridCol w:w="2363"/>
      </w:tblGrid>
      <w:tr w:rsidR="00ED51E9" w:rsidRPr="00630DD1" w:rsidTr="000D6BA7">
        <w:trPr>
          <w:trHeight w:val="412"/>
        </w:trPr>
        <w:tc>
          <w:tcPr>
            <w:tcW w:w="1526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  <w:r w:rsidRPr="000D6BA7">
              <w:rPr>
                <w:rFonts w:ascii="Comic Sans MS" w:hAnsi="Comic Sans MS"/>
                <w:sz w:val="24"/>
              </w:rPr>
              <w:t>Group</w:t>
            </w:r>
          </w:p>
        </w:tc>
        <w:tc>
          <w:tcPr>
            <w:tcW w:w="2835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0"/>
              </w:rPr>
            </w:pPr>
            <w:r w:rsidRPr="000D6BA7">
              <w:rPr>
                <w:rFonts w:ascii="Comic Sans MS" w:hAnsi="Comic Sans MS"/>
                <w:sz w:val="20"/>
              </w:rPr>
              <w:t>How they use the river:</w:t>
            </w:r>
          </w:p>
        </w:tc>
        <w:tc>
          <w:tcPr>
            <w:tcW w:w="2725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0"/>
              </w:rPr>
            </w:pPr>
            <w:r w:rsidRPr="000D6BA7">
              <w:rPr>
                <w:rFonts w:ascii="Comic Sans MS" w:hAnsi="Comic Sans MS"/>
                <w:sz w:val="20"/>
              </w:rPr>
              <w:t>Positive effects:</w:t>
            </w:r>
          </w:p>
        </w:tc>
        <w:tc>
          <w:tcPr>
            <w:tcW w:w="2362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0"/>
              </w:rPr>
            </w:pPr>
            <w:r w:rsidRPr="000D6BA7">
              <w:rPr>
                <w:rFonts w:ascii="Comic Sans MS" w:hAnsi="Comic Sans MS"/>
                <w:sz w:val="20"/>
              </w:rPr>
              <w:t>This could lead to…</w:t>
            </w: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0"/>
              </w:rPr>
            </w:pPr>
            <w:r w:rsidRPr="000D6BA7">
              <w:rPr>
                <w:rFonts w:ascii="Comic Sans MS" w:hAnsi="Comic Sans MS"/>
                <w:sz w:val="20"/>
              </w:rPr>
              <w:t>Negative effects:</w:t>
            </w: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0"/>
              </w:rPr>
            </w:pPr>
            <w:r w:rsidRPr="000D6BA7">
              <w:rPr>
                <w:rFonts w:ascii="Comic Sans MS" w:hAnsi="Comic Sans MS"/>
                <w:sz w:val="20"/>
              </w:rPr>
              <w:t>This could lead to…</w:t>
            </w:r>
          </w:p>
        </w:tc>
      </w:tr>
      <w:tr w:rsidR="00ED51E9" w:rsidRPr="00630DD1" w:rsidTr="000D6BA7">
        <w:trPr>
          <w:trHeight w:val="1361"/>
        </w:trPr>
        <w:tc>
          <w:tcPr>
            <w:tcW w:w="1526" w:type="dxa"/>
            <w:vAlign w:val="center"/>
          </w:tcPr>
          <w:p w:rsidR="00ED51E9" w:rsidRPr="000D6BA7" w:rsidRDefault="00ED51E9" w:rsidP="0049167E">
            <w:pPr>
              <w:rPr>
                <w:rFonts w:ascii="Comic Sans MS" w:hAnsi="Comic Sans MS"/>
                <w:sz w:val="24"/>
              </w:rPr>
            </w:pPr>
            <w:r w:rsidRPr="000D6BA7">
              <w:rPr>
                <w:rFonts w:ascii="Comic Sans MS" w:hAnsi="Comic Sans MS"/>
                <w:sz w:val="24"/>
              </w:rPr>
              <w:t>Fishermen</w:t>
            </w:r>
          </w:p>
        </w:tc>
        <w:tc>
          <w:tcPr>
            <w:tcW w:w="2835" w:type="dxa"/>
          </w:tcPr>
          <w:p w:rsidR="00ED51E9" w:rsidRPr="000D6BA7" w:rsidRDefault="00ED51E9" w:rsidP="00630DD1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725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2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D51E9" w:rsidRPr="00630DD1" w:rsidTr="000D6BA7">
        <w:trPr>
          <w:trHeight w:val="1361"/>
        </w:trPr>
        <w:tc>
          <w:tcPr>
            <w:tcW w:w="1526" w:type="dxa"/>
            <w:vAlign w:val="center"/>
          </w:tcPr>
          <w:p w:rsidR="00ED51E9" w:rsidRPr="000D6BA7" w:rsidRDefault="00ED51E9" w:rsidP="0049167E">
            <w:pPr>
              <w:rPr>
                <w:rFonts w:ascii="Comic Sans MS" w:hAnsi="Comic Sans MS"/>
                <w:sz w:val="24"/>
              </w:rPr>
            </w:pPr>
            <w:r w:rsidRPr="000D6BA7">
              <w:rPr>
                <w:rFonts w:ascii="Comic Sans MS" w:hAnsi="Comic Sans MS"/>
                <w:sz w:val="24"/>
              </w:rPr>
              <w:t>Factory owners</w:t>
            </w:r>
          </w:p>
        </w:tc>
        <w:tc>
          <w:tcPr>
            <w:tcW w:w="2835" w:type="dxa"/>
          </w:tcPr>
          <w:p w:rsidR="00ED51E9" w:rsidRPr="000D6BA7" w:rsidRDefault="00ED51E9" w:rsidP="00630DD1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725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2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D51E9" w:rsidRPr="00630DD1" w:rsidTr="000D6BA7">
        <w:trPr>
          <w:trHeight w:val="1361"/>
        </w:trPr>
        <w:tc>
          <w:tcPr>
            <w:tcW w:w="1526" w:type="dxa"/>
            <w:vAlign w:val="center"/>
          </w:tcPr>
          <w:p w:rsidR="00ED51E9" w:rsidRPr="000D6BA7" w:rsidRDefault="00ED51E9" w:rsidP="0049167E">
            <w:pPr>
              <w:rPr>
                <w:rFonts w:ascii="Comic Sans MS" w:hAnsi="Comic Sans MS"/>
                <w:sz w:val="24"/>
              </w:rPr>
            </w:pPr>
            <w:r w:rsidRPr="000D6BA7">
              <w:rPr>
                <w:rFonts w:ascii="Comic Sans MS" w:hAnsi="Comic Sans MS"/>
                <w:sz w:val="24"/>
              </w:rPr>
              <w:t>Power generation companies</w:t>
            </w:r>
          </w:p>
        </w:tc>
        <w:tc>
          <w:tcPr>
            <w:tcW w:w="2835" w:type="dxa"/>
          </w:tcPr>
          <w:p w:rsidR="00ED51E9" w:rsidRPr="000D6BA7" w:rsidRDefault="00ED51E9" w:rsidP="00630DD1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725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2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D51E9" w:rsidRPr="00630DD1" w:rsidTr="000D6BA7">
        <w:trPr>
          <w:trHeight w:val="1361"/>
        </w:trPr>
        <w:tc>
          <w:tcPr>
            <w:tcW w:w="1526" w:type="dxa"/>
            <w:vAlign w:val="center"/>
          </w:tcPr>
          <w:p w:rsidR="00ED51E9" w:rsidRPr="000D6BA7" w:rsidRDefault="00ED51E9" w:rsidP="0049167E">
            <w:pPr>
              <w:rPr>
                <w:rFonts w:ascii="Comic Sans MS" w:hAnsi="Comic Sans MS"/>
                <w:sz w:val="24"/>
              </w:rPr>
            </w:pPr>
            <w:r w:rsidRPr="000D6BA7">
              <w:rPr>
                <w:rFonts w:ascii="Comic Sans MS" w:hAnsi="Comic Sans MS"/>
                <w:sz w:val="24"/>
              </w:rPr>
              <w:t>Tourists</w:t>
            </w:r>
          </w:p>
        </w:tc>
        <w:tc>
          <w:tcPr>
            <w:tcW w:w="2835" w:type="dxa"/>
          </w:tcPr>
          <w:p w:rsidR="00ED51E9" w:rsidRPr="000D6BA7" w:rsidRDefault="00ED51E9" w:rsidP="00630DD1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725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2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D51E9" w:rsidRPr="00630DD1" w:rsidTr="000D6BA7">
        <w:trPr>
          <w:trHeight w:val="1361"/>
        </w:trPr>
        <w:tc>
          <w:tcPr>
            <w:tcW w:w="1526" w:type="dxa"/>
            <w:vAlign w:val="center"/>
          </w:tcPr>
          <w:p w:rsidR="00ED51E9" w:rsidRPr="000D6BA7" w:rsidRDefault="00ED51E9" w:rsidP="0049167E">
            <w:pPr>
              <w:rPr>
                <w:rFonts w:ascii="Comic Sans MS" w:hAnsi="Comic Sans MS"/>
                <w:sz w:val="24"/>
              </w:rPr>
            </w:pPr>
            <w:r w:rsidRPr="000D6BA7">
              <w:rPr>
                <w:rFonts w:ascii="Comic Sans MS" w:hAnsi="Comic Sans MS"/>
                <w:sz w:val="24"/>
              </w:rPr>
              <w:t>Water sports groups</w:t>
            </w:r>
          </w:p>
        </w:tc>
        <w:tc>
          <w:tcPr>
            <w:tcW w:w="2835" w:type="dxa"/>
          </w:tcPr>
          <w:p w:rsidR="00ED51E9" w:rsidRPr="000D6BA7" w:rsidRDefault="00ED51E9" w:rsidP="00630DD1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725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2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36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ED51E9" w:rsidRPr="001D343F" w:rsidRDefault="00ED51E9" w:rsidP="0043156F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t>Debating Dams</w:t>
      </w:r>
    </w:p>
    <w:p w:rsidR="00ED51E9" w:rsidRPr="0049167E" w:rsidRDefault="00ED51E9" w:rsidP="0043156F">
      <w:pPr>
        <w:rPr>
          <w:rFonts w:ascii="Comic Sans MS" w:hAnsi="Comic Sans MS"/>
          <w:sz w:val="24"/>
        </w:rPr>
      </w:pPr>
      <w:r w:rsidRPr="0049167E">
        <w:rPr>
          <w:rFonts w:ascii="Comic Sans MS" w:hAnsi="Comic Sans MS"/>
          <w:sz w:val="24"/>
        </w:rPr>
        <w:t>Find information out about dams on rivers and support, disagree or be balanced about the statement: ‘Damming a riv</w:t>
      </w:r>
      <w:r>
        <w:rPr>
          <w:rFonts w:ascii="Comic Sans MS" w:hAnsi="Comic Sans MS"/>
          <w:sz w:val="24"/>
        </w:rPr>
        <w:t>er is not beneficial for the environment</w:t>
      </w:r>
      <w:r w:rsidRPr="0049167E">
        <w:rPr>
          <w:rFonts w:ascii="Comic Sans MS" w:hAnsi="Comic Sans MS"/>
          <w:sz w:val="24"/>
        </w:rPr>
        <w:t>’. Research some famous dams from around the world to help you.</w:t>
      </w:r>
    </w:p>
    <w:tbl>
      <w:tblPr>
        <w:tblW w:w="14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5953"/>
        <w:gridCol w:w="5953"/>
      </w:tblGrid>
      <w:tr w:rsidR="00ED51E9" w:rsidTr="000D6BA7">
        <w:trPr>
          <w:trHeight w:val="497"/>
        </w:trPr>
        <w:tc>
          <w:tcPr>
            <w:tcW w:w="2376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95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b/>
                <w:sz w:val="32"/>
              </w:rPr>
            </w:pPr>
            <w:r w:rsidRPr="000D6BA7">
              <w:rPr>
                <w:rFonts w:ascii="Comic Sans MS" w:hAnsi="Comic Sans MS"/>
                <w:b/>
                <w:sz w:val="32"/>
              </w:rPr>
              <w:t>Benefits</w:t>
            </w:r>
          </w:p>
        </w:tc>
        <w:tc>
          <w:tcPr>
            <w:tcW w:w="5953" w:type="dxa"/>
          </w:tcPr>
          <w:p w:rsidR="00ED51E9" w:rsidRPr="000D6BA7" w:rsidRDefault="00ED51E9" w:rsidP="000D6BA7">
            <w:pPr>
              <w:jc w:val="center"/>
              <w:rPr>
                <w:rFonts w:ascii="Comic Sans MS" w:hAnsi="Comic Sans MS"/>
                <w:b/>
                <w:sz w:val="32"/>
              </w:rPr>
            </w:pPr>
            <w:r w:rsidRPr="000D6BA7">
              <w:rPr>
                <w:rFonts w:ascii="Comic Sans MS" w:hAnsi="Comic Sans MS"/>
                <w:b/>
                <w:sz w:val="32"/>
              </w:rPr>
              <w:t>Disadvantages</w:t>
            </w:r>
          </w:p>
        </w:tc>
      </w:tr>
      <w:tr w:rsidR="00ED51E9" w:rsidTr="000D6BA7">
        <w:trPr>
          <w:trHeight w:val="1077"/>
        </w:trPr>
        <w:tc>
          <w:tcPr>
            <w:tcW w:w="2376" w:type="dxa"/>
            <w:vAlign w:val="center"/>
          </w:tcPr>
          <w:p w:rsidR="00ED51E9" w:rsidRPr="000D6BA7" w:rsidRDefault="00ED51E9" w:rsidP="001D343F">
            <w:pPr>
              <w:rPr>
                <w:rFonts w:ascii="Comic Sans MS" w:hAnsi="Comic Sans MS"/>
                <w:sz w:val="32"/>
              </w:rPr>
            </w:pPr>
            <w:r w:rsidRPr="000D6BA7">
              <w:rPr>
                <w:rFonts w:ascii="Comic Sans MS" w:hAnsi="Comic Sans MS"/>
                <w:sz w:val="32"/>
              </w:rPr>
              <w:t>People</w:t>
            </w: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</w:tr>
      <w:tr w:rsidR="00ED51E9" w:rsidTr="000D6BA7">
        <w:trPr>
          <w:trHeight w:val="1077"/>
        </w:trPr>
        <w:tc>
          <w:tcPr>
            <w:tcW w:w="2376" w:type="dxa"/>
            <w:vAlign w:val="center"/>
          </w:tcPr>
          <w:p w:rsidR="00ED51E9" w:rsidRPr="000D6BA7" w:rsidRDefault="00ED51E9" w:rsidP="001D343F">
            <w:pPr>
              <w:rPr>
                <w:rFonts w:ascii="Comic Sans MS" w:hAnsi="Comic Sans MS"/>
                <w:sz w:val="32"/>
              </w:rPr>
            </w:pPr>
            <w:r w:rsidRPr="000D6BA7">
              <w:rPr>
                <w:rFonts w:ascii="Comic Sans MS" w:hAnsi="Comic Sans MS"/>
                <w:sz w:val="32"/>
              </w:rPr>
              <w:t>Animals</w:t>
            </w: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</w:tr>
      <w:tr w:rsidR="00ED51E9" w:rsidTr="000D6BA7">
        <w:trPr>
          <w:trHeight w:val="1077"/>
        </w:trPr>
        <w:tc>
          <w:tcPr>
            <w:tcW w:w="2376" w:type="dxa"/>
            <w:vAlign w:val="center"/>
          </w:tcPr>
          <w:p w:rsidR="00ED51E9" w:rsidRPr="000D6BA7" w:rsidRDefault="00ED51E9" w:rsidP="001D343F">
            <w:pPr>
              <w:rPr>
                <w:rFonts w:ascii="Comic Sans MS" w:hAnsi="Comic Sans MS"/>
                <w:sz w:val="32"/>
              </w:rPr>
            </w:pPr>
            <w:r w:rsidRPr="000D6BA7">
              <w:rPr>
                <w:rFonts w:ascii="Comic Sans MS" w:hAnsi="Comic Sans MS"/>
                <w:sz w:val="32"/>
              </w:rPr>
              <w:t>Plants</w:t>
            </w: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</w:tr>
      <w:tr w:rsidR="00ED51E9" w:rsidTr="000D6BA7">
        <w:trPr>
          <w:trHeight w:val="1077"/>
        </w:trPr>
        <w:tc>
          <w:tcPr>
            <w:tcW w:w="2376" w:type="dxa"/>
            <w:vAlign w:val="center"/>
          </w:tcPr>
          <w:p w:rsidR="00ED51E9" w:rsidRPr="000D6BA7" w:rsidRDefault="00ED51E9" w:rsidP="001D343F">
            <w:pPr>
              <w:rPr>
                <w:rFonts w:ascii="Comic Sans MS" w:hAnsi="Comic Sans MS"/>
                <w:sz w:val="32"/>
              </w:rPr>
            </w:pPr>
            <w:r w:rsidRPr="000D6BA7">
              <w:rPr>
                <w:rFonts w:ascii="Comic Sans MS" w:hAnsi="Comic Sans MS"/>
                <w:sz w:val="32"/>
              </w:rPr>
              <w:t>Economy</w:t>
            </w: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</w:tr>
      <w:tr w:rsidR="00ED51E9" w:rsidTr="000D6BA7">
        <w:trPr>
          <w:trHeight w:val="1077"/>
        </w:trPr>
        <w:tc>
          <w:tcPr>
            <w:tcW w:w="2376" w:type="dxa"/>
            <w:vAlign w:val="center"/>
          </w:tcPr>
          <w:p w:rsidR="00ED51E9" w:rsidRPr="000D6BA7" w:rsidRDefault="00ED51E9" w:rsidP="001D343F">
            <w:pPr>
              <w:rPr>
                <w:rFonts w:ascii="Comic Sans MS" w:hAnsi="Comic Sans MS"/>
                <w:sz w:val="32"/>
              </w:rPr>
            </w:pPr>
            <w:r w:rsidRPr="000D6BA7">
              <w:rPr>
                <w:rFonts w:ascii="Comic Sans MS" w:hAnsi="Comic Sans MS"/>
                <w:sz w:val="32"/>
              </w:rPr>
              <w:t>Environment</w:t>
            </w: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</w:tr>
      <w:tr w:rsidR="00ED51E9" w:rsidTr="000D6BA7">
        <w:trPr>
          <w:trHeight w:val="1077"/>
        </w:trPr>
        <w:tc>
          <w:tcPr>
            <w:tcW w:w="2376" w:type="dxa"/>
            <w:vAlign w:val="center"/>
          </w:tcPr>
          <w:p w:rsidR="00ED51E9" w:rsidRPr="000D6BA7" w:rsidRDefault="00ED51E9" w:rsidP="001D343F">
            <w:pPr>
              <w:rPr>
                <w:rFonts w:ascii="Comic Sans MS" w:hAnsi="Comic Sans MS"/>
                <w:sz w:val="32"/>
              </w:rPr>
            </w:pPr>
            <w:r w:rsidRPr="000D6BA7">
              <w:rPr>
                <w:rFonts w:ascii="Comic Sans MS" w:hAnsi="Comic Sans MS"/>
                <w:sz w:val="32"/>
              </w:rPr>
              <w:t>Other features?</w:t>
            </w: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953" w:type="dxa"/>
          </w:tcPr>
          <w:p w:rsidR="00ED51E9" w:rsidRPr="000D6BA7" w:rsidRDefault="00ED51E9" w:rsidP="0043156F">
            <w:pPr>
              <w:rPr>
                <w:rFonts w:ascii="Comic Sans MS" w:hAnsi="Comic Sans MS"/>
                <w:sz w:val="32"/>
              </w:rPr>
            </w:pPr>
          </w:p>
        </w:tc>
      </w:tr>
    </w:tbl>
    <w:p w:rsidR="00ED51E9" w:rsidRPr="001D343F" w:rsidRDefault="00ED51E9" w:rsidP="001D343F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t>Debating Dams</w:t>
      </w:r>
    </w:p>
    <w:p w:rsidR="00ED51E9" w:rsidRDefault="00ED51E9" w:rsidP="00630DD1">
      <w:pPr>
        <w:jc w:val="center"/>
        <w:rPr>
          <w:rFonts w:ascii="Comic Sans MS" w:hAnsi="Comic Sans MS"/>
          <w:sz w:val="28"/>
        </w:rPr>
      </w:pPr>
    </w:p>
    <w:p w:rsidR="00ED51E9" w:rsidRPr="00107755" w:rsidRDefault="00ED51E9" w:rsidP="00630DD1">
      <w:pPr>
        <w:jc w:val="center"/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pict>
          <v:line id="Straight Connector 20" o:spid="_x0000_s1045" style="position:absolute;left:0;text-align:left;z-index:251645440;visibility:visible" from="-12.4pt,33.6pt" to="701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"/>
        </w:pict>
      </w:r>
      <w:r>
        <w:rPr>
          <w:noProof/>
          <w:lang w:eastAsia="en-GB"/>
        </w:rPr>
        <w:pict>
          <v:line id="Straight Connector 19" o:spid="_x0000_s1046" style="position:absolute;left:0;text-align:left;z-index:251644416;visibility:visible" from="-12.4pt,10.4pt" to="701.4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"/>
        </w:pict>
      </w:r>
    </w:p>
    <w:p w:rsidR="00ED51E9" w:rsidRDefault="00ED51E9" w:rsidP="00630DD1">
      <w:pPr>
        <w:tabs>
          <w:tab w:val="left" w:pos="2637"/>
        </w:tabs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line id="Straight Connector 34" o:spid="_x0000_s1047" style="position:absolute;z-index:251659776;visibility:visible" from="-13.3pt,336.85pt" to="700.45pt,3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"/>
        </w:pict>
      </w:r>
      <w:r>
        <w:rPr>
          <w:noProof/>
          <w:lang w:eastAsia="en-GB"/>
        </w:rPr>
        <w:pict>
          <v:line id="Straight Connector 33" o:spid="_x0000_s1048" style="position:absolute;z-index:251658752;visibility:visible" from="-13.3pt,313.6pt" to="700.45pt,3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"/>
        </w:pict>
      </w:r>
      <w:r>
        <w:rPr>
          <w:noProof/>
          <w:lang w:eastAsia="en-GB"/>
        </w:rPr>
        <w:pict>
          <v:line id="Straight Connector 32" o:spid="_x0000_s1049" style="position:absolute;z-index:251657728;visibility:visible" from="-13.3pt,288.85pt" to="700.45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"/>
        </w:pict>
      </w:r>
      <w:r>
        <w:rPr>
          <w:noProof/>
          <w:lang w:eastAsia="en-GB"/>
        </w:rPr>
        <w:pict>
          <v:line id="Straight Connector 31" o:spid="_x0000_s1050" style="position:absolute;z-index:251656704;visibility:visible" from="-13.3pt,265.6pt" to="700.45pt,2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"/>
        </w:pict>
      </w:r>
      <w:r>
        <w:rPr>
          <w:noProof/>
          <w:lang w:eastAsia="en-GB"/>
        </w:rPr>
        <w:pict>
          <v:line id="Straight Connector 30" o:spid="_x0000_s1051" style="position:absolute;z-index:251655680;visibility:visible" from="-13.3pt,240.1pt" to="700.45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"/>
        </w:pict>
      </w:r>
      <w:r>
        <w:rPr>
          <w:noProof/>
          <w:lang w:eastAsia="en-GB"/>
        </w:rPr>
        <w:pict>
          <v:line id="Straight Connector 29" o:spid="_x0000_s1052" style="position:absolute;z-index:251654656;visibility:visible" from="-13.3pt,216.85pt" to="700.45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"/>
        </w:pict>
      </w:r>
      <w:r>
        <w:rPr>
          <w:noProof/>
          <w:lang w:eastAsia="en-GB"/>
        </w:rPr>
        <w:pict>
          <v:line id="Straight Connector 28" o:spid="_x0000_s1053" style="position:absolute;z-index:251653632;visibility:visible" from="-13.3pt,192.1pt" to="700.45pt,1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"/>
        </w:pict>
      </w:r>
      <w:r>
        <w:rPr>
          <w:noProof/>
          <w:lang w:eastAsia="en-GB"/>
        </w:rPr>
        <w:pict>
          <v:line id="Straight Connector 27" o:spid="_x0000_s1054" style="position:absolute;z-index:251652608;visibility:visible" from="-13.3pt,168.85pt" to="700.5pt,1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"/>
        </w:pict>
      </w:r>
      <w:r>
        <w:rPr>
          <w:noProof/>
          <w:lang w:eastAsia="en-GB"/>
        </w:rPr>
        <w:pict>
          <v:line id="Straight Connector 26" o:spid="_x0000_s1055" style="position:absolute;z-index:251651584;visibility:visible" from="-12.4pt,143.25pt" to="701.3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"/>
        </w:pict>
      </w:r>
      <w:r>
        <w:rPr>
          <w:noProof/>
          <w:lang w:eastAsia="en-GB"/>
        </w:rPr>
        <w:pict>
          <v:line id="Straight Connector 25" o:spid="_x0000_s1056" style="position:absolute;z-index:251650560;visibility:visible" from="-12.4pt,120pt" to="701.35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"/>
        </w:pict>
      </w:r>
      <w:r>
        <w:rPr>
          <w:noProof/>
          <w:lang w:eastAsia="en-GB"/>
        </w:rPr>
        <w:pict>
          <v:line id="Straight Connector 24" o:spid="_x0000_s1057" style="position:absolute;z-index:251649536;visibility:visible" from="-12.4pt,95.25pt" to="701.3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"/>
        </w:pict>
      </w:r>
      <w:r>
        <w:rPr>
          <w:noProof/>
          <w:lang w:eastAsia="en-GB"/>
        </w:rPr>
        <w:pict>
          <v:line id="Straight Connector 23" o:spid="_x0000_s1058" style="position:absolute;z-index:251648512;visibility:visible" from="-12.4pt,1in" to="701.4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"/>
        </w:pict>
      </w:r>
      <w:r>
        <w:rPr>
          <w:noProof/>
          <w:lang w:eastAsia="en-GB"/>
        </w:rPr>
        <w:pict>
          <v:line id="Straight Connector 22" o:spid="_x0000_s1059" style="position:absolute;z-index:251647488;visibility:visible" from="-12.4pt,46.5pt" to="701.3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"/>
        </w:pict>
      </w:r>
      <w:r>
        <w:rPr>
          <w:noProof/>
          <w:lang w:eastAsia="en-GB"/>
        </w:rPr>
        <w:pict>
          <v:line id="Straight Connector 21" o:spid="_x0000_s1060" style="position:absolute;z-index:251646464;visibility:visible" from="-12.4pt,23.25pt" to="701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"/>
        </w:pict>
      </w:r>
    </w:p>
    <w:p w:rsidR="00ED51E9" w:rsidRPr="0049167E" w:rsidRDefault="00ED51E9" w:rsidP="0049167E">
      <w:pPr>
        <w:rPr>
          <w:rFonts w:ascii="Comic Sans MS" w:hAnsi="Comic Sans MS"/>
          <w:sz w:val="28"/>
        </w:rPr>
      </w:pPr>
    </w:p>
    <w:p w:rsidR="00ED51E9" w:rsidRPr="0049167E" w:rsidRDefault="00ED51E9" w:rsidP="0049167E">
      <w:pPr>
        <w:rPr>
          <w:rFonts w:ascii="Comic Sans MS" w:hAnsi="Comic Sans MS"/>
          <w:sz w:val="28"/>
        </w:rPr>
      </w:pPr>
    </w:p>
    <w:p w:rsidR="00ED51E9" w:rsidRPr="0049167E" w:rsidRDefault="00ED51E9" w:rsidP="0049167E">
      <w:pPr>
        <w:rPr>
          <w:rFonts w:ascii="Comic Sans MS" w:hAnsi="Comic Sans MS"/>
          <w:sz w:val="28"/>
        </w:rPr>
      </w:pPr>
    </w:p>
    <w:p w:rsidR="00ED51E9" w:rsidRPr="0049167E" w:rsidRDefault="00ED51E9" w:rsidP="0049167E">
      <w:pPr>
        <w:rPr>
          <w:rFonts w:ascii="Comic Sans MS" w:hAnsi="Comic Sans MS"/>
          <w:sz w:val="28"/>
        </w:rPr>
      </w:pPr>
    </w:p>
    <w:p w:rsidR="00ED51E9" w:rsidRPr="0049167E" w:rsidRDefault="00ED51E9" w:rsidP="0049167E">
      <w:pPr>
        <w:rPr>
          <w:rFonts w:ascii="Comic Sans MS" w:hAnsi="Comic Sans MS"/>
          <w:sz w:val="28"/>
        </w:rPr>
      </w:pPr>
    </w:p>
    <w:p w:rsidR="00ED51E9" w:rsidRPr="0049167E" w:rsidRDefault="00ED51E9" w:rsidP="0049167E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shape id="Picture 38" o:spid="_x0000_s1061" type="#_x0000_t75" style="position:absolute;margin-left:461.8pt;margin-top:3.7pt;width:245.25pt;height:169.55pt;z-index:251661824;visibility:visible">
            <v:imagedata r:id="rId10" o:title=""/>
            <w10:wrap type="square"/>
          </v:shape>
        </w:pict>
      </w:r>
    </w:p>
    <w:p w:rsidR="00ED51E9" w:rsidRPr="0049167E" w:rsidRDefault="00ED51E9" w:rsidP="0049167E">
      <w:pPr>
        <w:rPr>
          <w:rFonts w:ascii="Comic Sans MS" w:hAnsi="Comic Sans MS"/>
          <w:sz w:val="28"/>
        </w:rPr>
      </w:pPr>
    </w:p>
    <w:p w:rsidR="00ED51E9" w:rsidRPr="0049167E" w:rsidRDefault="00ED51E9" w:rsidP="0049167E">
      <w:pPr>
        <w:rPr>
          <w:rFonts w:ascii="Comic Sans MS" w:hAnsi="Comic Sans MS"/>
          <w:sz w:val="28"/>
        </w:rPr>
      </w:pPr>
    </w:p>
    <w:p w:rsidR="00ED51E9" w:rsidRPr="0049167E" w:rsidRDefault="00ED51E9" w:rsidP="0049167E">
      <w:pPr>
        <w:rPr>
          <w:rFonts w:ascii="Comic Sans MS" w:hAnsi="Comic Sans MS"/>
          <w:sz w:val="28"/>
        </w:rPr>
      </w:pPr>
    </w:p>
    <w:p w:rsidR="00ED51E9" w:rsidRDefault="00ED51E9" w:rsidP="0049167E">
      <w:pPr>
        <w:jc w:val="right"/>
        <w:rPr>
          <w:rFonts w:ascii="Comic Sans MS" w:hAnsi="Comic Sans MS"/>
          <w:sz w:val="28"/>
        </w:rPr>
      </w:pPr>
    </w:p>
    <w:p w:rsidR="00ED51E9" w:rsidRDefault="00ED51E9" w:rsidP="0049167E">
      <w:pPr>
        <w:jc w:val="right"/>
        <w:rPr>
          <w:rFonts w:ascii="Comic Sans MS" w:hAnsi="Comic Sans MS"/>
          <w:sz w:val="28"/>
        </w:rPr>
      </w:pPr>
    </w:p>
    <w:p w:rsidR="00ED51E9" w:rsidRDefault="00ED51E9" w:rsidP="0049167E">
      <w:pPr>
        <w:jc w:val="right"/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shape id="Text Box 37" o:spid="_x0000_s1062" type="#_x0000_t202" style="position:absolute;left:0;text-align:left;margin-left:-9.65pt;margin-top:-8.6pt;width:377.2pt;height:458.8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" filled="f" stroked="f" strokeweight=".5pt">
            <v:textbox>
              <w:txbxContent>
                <w:p w:rsidR="00ED51E9" w:rsidRDefault="00ED51E9" w:rsidP="0049167E">
                  <w:pPr>
                    <w:jc w:val="center"/>
                    <w:rPr>
                      <w:rFonts w:ascii="Comic Sans MS" w:hAnsi="Comic Sans MS"/>
                      <w:sz w:val="32"/>
                      <w:u w:val="single"/>
                    </w:rPr>
                  </w:pPr>
                  <w:r>
                    <w:rPr>
                      <w:rFonts w:ascii="Comic Sans MS" w:hAnsi="Comic Sans MS"/>
                      <w:sz w:val="32"/>
                      <w:u w:val="single"/>
                    </w:rPr>
                    <w:t>Raging rivers crossword</w:t>
                  </w:r>
                </w:p>
                <w:p w:rsidR="00ED51E9" w:rsidRDefault="00ED51E9" w:rsidP="0049167E">
                  <w:pPr>
                    <w:rPr>
                      <w:rFonts w:ascii="Comic Sans MS" w:hAnsi="Comic Sans MS"/>
                      <w:sz w:val="28"/>
                    </w:rPr>
                  </w:pPr>
                  <w:r w:rsidRPr="0049167E">
                    <w:rPr>
                      <w:rFonts w:ascii="Comic Sans MS" w:hAnsi="Comic Sans MS"/>
                      <w:sz w:val="32"/>
                      <w:u w:val="single"/>
                    </w:rPr>
                    <w:t>Down</w:t>
                  </w:r>
                  <w:r>
                    <w:rPr>
                      <w:rFonts w:ascii="Comic Sans MS" w:hAnsi="Comic Sans MS"/>
                      <w:sz w:val="32"/>
                    </w:rPr>
                    <w:t xml:space="preserve">:                                                                                           </w:t>
                  </w:r>
                  <w:r w:rsidRPr="0049167E">
                    <w:rPr>
                      <w:rFonts w:ascii="Comic Sans MS" w:hAnsi="Comic Sans MS"/>
                      <w:sz w:val="28"/>
                    </w:rPr>
                    <w:t>2. An ………… is where salt water and fresh water mix.</w:t>
                  </w:r>
                  <w:r>
                    <w:rPr>
                      <w:rFonts w:ascii="Comic Sans MS" w:hAnsi="Comic Sans MS"/>
                      <w:sz w:val="28"/>
                    </w:rPr>
                    <w:t xml:space="preserve">                  3. Rivers receive water from small streams called ………       5. The amount of water that flows along a river every second is known as it’s ……………                                                        6. The place where a river first rises is known as its…                  7. A structure that blocks the flow of a river is called a …………                                                                                  9. A twist in a river’s course is called a ……… </w:t>
                  </w:r>
                </w:p>
                <w:p w:rsidR="00ED51E9" w:rsidRDefault="00ED51E9" w:rsidP="0049167E">
                  <w:pPr>
                    <w:rPr>
                      <w:rFonts w:ascii="Comic Sans MS" w:hAnsi="Comic Sans MS"/>
                      <w:sz w:val="28"/>
                    </w:rPr>
                  </w:pPr>
                </w:p>
                <w:p w:rsidR="00ED51E9" w:rsidRPr="0049167E" w:rsidRDefault="00ED51E9" w:rsidP="0049167E">
                  <w:pPr>
                    <w:rPr>
                      <w:rFonts w:ascii="Comic Sans MS" w:hAnsi="Comic Sans MS"/>
                      <w:sz w:val="28"/>
                    </w:rPr>
                  </w:pPr>
                  <w:r w:rsidRPr="0049167E">
                    <w:rPr>
                      <w:rFonts w:ascii="Comic Sans MS" w:hAnsi="Comic Sans MS"/>
                      <w:sz w:val="28"/>
                      <w:u w:val="single"/>
                    </w:rPr>
                    <w:t>Across</w:t>
                  </w:r>
                  <w:r>
                    <w:rPr>
                      <w:rFonts w:ascii="Comic Sans MS" w:hAnsi="Comic Sans MS"/>
                      <w:sz w:val="28"/>
                    </w:rPr>
                    <w:t>:                                                                                      1. .……………is when a slow-moving river drops its load.                   4. The river ………… flows though Egypt.                                      8. Hydroelectric power is a form of ………… energy.              10. The longest river in the U.K. is the River ……………</w:t>
                  </w:r>
                </w:p>
                <w:p w:rsidR="00ED51E9" w:rsidRDefault="00ED51E9"/>
              </w:txbxContent>
            </v:textbox>
          </v:shape>
        </w:pict>
      </w:r>
      <w:r w:rsidRPr="001B0030">
        <w:rPr>
          <w:noProof/>
          <w:lang w:eastAsia="en-GB"/>
        </w:rPr>
        <w:pict>
          <v:shape id="Picture 36" o:spid="_x0000_i1025" type="#_x0000_t75" style="width:325.5pt;height:468.75pt;visibility:visible">
            <v:imagedata r:id="rId11" o:title=""/>
          </v:shape>
        </w:pict>
      </w:r>
    </w:p>
    <w:p w:rsidR="00ED51E9" w:rsidRDefault="00ED51E9" w:rsidP="004953D8">
      <w:pPr>
        <w:tabs>
          <w:tab w:val="left" w:pos="1268"/>
        </w:tabs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shape id="Text Box 45" o:spid="_x0000_s1063" type="#_x0000_t202" style="position:absolute;margin-left:289.5pt;margin-top:-15pt;width:420.55pt;height:37.2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" filled="f" stroked="f" strokeweight=".5pt">
            <v:textbox>
              <w:txbxContent>
                <w:p w:rsidR="00ED51E9" w:rsidRPr="00107755" w:rsidRDefault="00ED51E9" w:rsidP="00D9084C">
                  <w:pPr>
                    <w:jc w:val="center"/>
                    <w:rPr>
                      <w:rFonts w:ascii="Comic Sans MS" w:hAnsi="Comic Sans MS"/>
                      <w:sz w:val="36"/>
                      <w:u w:val="single"/>
                    </w:rPr>
                  </w:pPr>
                  <w:r>
                    <w:rPr>
                      <w:rFonts w:ascii="Comic Sans MS" w:hAnsi="Comic Sans MS"/>
                      <w:sz w:val="36"/>
                      <w:u w:val="single"/>
                    </w:rPr>
                    <w:t>River challenges</w:t>
                  </w:r>
                </w:p>
                <w:p w:rsidR="00ED51E9" w:rsidRDefault="00ED51E9" w:rsidP="00D9084C"/>
              </w:txbxContent>
            </v:textbox>
          </v:shape>
        </w:pict>
      </w:r>
      <w:r>
        <w:rPr>
          <w:rFonts w:ascii="Comic Sans MS" w:hAnsi="Comic Sans MS"/>
          <w:sz w:val="28"/>
        </w:rPr>
        <w:tab/>
        <w:t xml:space="preserve">   </w:t>
      </w:r>
    </w:p>
    <w:p w:rsidR="00ED51E9" w:rsidRPr="004953D8" w:rsidRDefault="00ED51E9" w:rsidP="004953D8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shape id="Picture 41" o:spid="_x0000_s1064" type="#_x0000_t75" style="position:absolute;margin-left:-8.65pt;margin-top:2.85pt;width:289.05pt;height:197.7pt;z-index:251664896;visibility:visible">
            <v:imagedata r:id="rId12" o:title=""/>
            <w10:wrap type="square"/>
          </v:shape>
        </w:pict>
      </w:r>
    </w:p>
    <w:p w:rsidR="00ED51E9" w:rsidRPr="004953D8" w:rsidRDefault="00ED51E9" w:rsidP="004953D8">
      <w:pPr>
        <w:rPr>
          <w:rFonts w:ascii="Comic Sans MS" w:hAnsi="Comic Sans MS"/>
          <w:sz w:val="28"/>
        </w:rPr>
      </w:pPr>
    </w:p>
    <w:p w:rsidR="00ED51E9" w:rsidRPr="004953D8" w:rsidRDefault="00ED51E9" w:rsidP="004953D8">
      <w:pPr>
        <w:rPr>
          <w:rFonts w:ascii="Comic Sans MS" w:hAnsi="Comic Sans MS"/>
          <w:sz w:val="28"/>
        </w:rPr>
      </w:pPr>
    </w:p>
    <w:p w:rsidR="00ED51E9" w:rsidRPr="004953D8" w:rsidRDefault="00ED51E9" w:rsidP="004953D8">
      <w:pPr>
        <w:rPr>
          <w:rFonts w:ascii="Comic Sans MS" w:hAnsi="Comic Sans MS"/>
          <w:sz w:val="28"/>
        </w:rPr>
      </w:pPr>
    </w:p>
    <w:p w:rsidR="00ED51E9" w:rsidRPr="004953D8" w:rsidRDefault="00ED51E9" w:rsidP="004953D8">
      <w:pPr>
        <w:rPr>
          <w:rFonts w:ascii="Comic Sans MS" w:hAnsi="Comic Sans MS"/>
          <w:sz w:val="28"/>
        </w:rPr>
      </w:pPr>
    </w:p>
    <w:p w:rsidR="00ED51E9" w:rsidRPr="004953D8" w:rsidRDefault="00ED51E9" w:rsidP="004953D8">
      <w:pPr>
        <w:rPr>
          <w:rFonts w:ascii="Comic Sans MS" w:hAnsi="Comic Sans MS"/>
          <w:sz w:val="28"/>
        </w:rPr>
      </w:pPr>
    </w:p>
    <w:p w:rsidR="00ED51E9" w:rsidRPr="004953D8" w:rsidRDefault="00ED51E9" w:rsidP="004953D8">
      <w:pPr>
        <w:rPr>
          <w:rFonts w:ascii="Comic Sans MS" w:hAnsi="Comic Sans MS"/>
          <w:sz w:val="28"/>
        </w:rPr>
      </w:pPr>
    </w:p>
    <w:p w:rsidR="00ED51E9" w:rsidRDefault="00ED51E9" w:rsidP="004953D8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shape id="Picture 43" o:spid="_x0000_s1065" type="#_x0000_t75" style="position:absolute;margin-left:-9pt;margin-top:25.35pt;width:289.05pt;height:202pt;z-index:251666944;visibility:visible">
            <v:imagedata r:id="rId13" o:title=""/>
            <w10:wrap type="square"/>
          </v:shape>
        </w:pict>
      </w:r>
    </w:p>
    <w:p w:rsidR="00ED51E9" w:rsidRDefault="00ED51E9" w:rsidP="004953D8">
      <w:pPr>
        <w:jc w:val="center"/>
        <w:rPr>
          <w:rFonts w:ascii="Comic Sans MS" w:hAnsi="Comic Sans MS"/>
          <w:sz w:val="28"/>
        </w:rPr>
      </w:pPr>
    </w:p>
    <w:p w:rsidR="00ED51E9" w:rsidRPr="00D9084C" w:rsidRDefault="00ED51E9" w:rsidP="00D9084C">
      <w:pPr>
        <w:rPr>
          <w:rFonts w:ascii="Comic Sans MS" w:hAnsi="Comic Sans MS"/>
          <w:sz w:val="28"/>
        </w:rPr>
      </w:pPr>
    </w:p>
    <w:p w:rsidR="00ED51E9" w:rsidRPr="00D9084C" w:rsidRDefault="00ED51E9" w:rsidP="00D9084C">
      <w:pPr>
        <w:rPr>
          <w:rFonts w:ascii="Comic Sans MS" w:hAnsi="Comic Sans MS"/>
          <w:sz w:val="28"/>
        </w:rPr>
      </w:pPr>
    </w:p>
    <w:p w:rsidR="00ED51E9" w:rsidRPr="00D9084C" w:rsidRDefault="00ED51E9" w:rsidP="00D9084C">
      <w:pPr>
        <w:rPr>
          <w:rFonts w:ascii="Comic Sans MS" w:hAnsi="Comic Sans MS"/>
          <w:sz w:val="28"/>
        </w:rPr>
      </w:pPr>
    </w:p>
    <w:p w:rsidR="00ED51E9" w:rsidRPr="00D9084C" w:rsidRDefault="00ED51E9" w:rsidP="00D9084C">
      <w:pPr>
        <w:rPr>
          <w:rFonts w:ascii="Comic Sans MS" w:hAnsi="Comic Sans MS"/>
          <w:sz w:val="28"/>
        </w:rPr>
      </w:pPr>
    </w:p>
    <w:p w:rsidR="00ED51E9" w:rsidRDefault="00ED51E9" w:rsidP="00D9084C">
      <w:pPr>
        <w:rPr>
          <w:rFonts w:ascii="Comic Sans MS" w:hAnsi="Comic Sans MS"/>
          <w:sz w:val="28"/>
        </w:rPr>
      </w:pPr>
    </w:p>
    <w:p w:rsidR="00ED51E9" w:rsidRDefault="00ED51E9" w:rsidP="00D9084C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shape id="Picture 42" o:spid="_x0000_s1066" type="#_x0000_t75" style="position:absolute;margin-left:-8.6pt;margin-top:13.2pt;width:290.1pt;height:197.7pt;z-index:251665920;visibility:visible">
            <v:imagedata r:id="rId14" o:title=""/>
            <w10:wrap type="square"/>
          </v:shape>
        </w:pict>
      </w:r>
      <w:r>
        <w:rPr>
          <w:noProof/>
          <w:lang w:eastAsia="en-GB"/>
        </w:rPr>
        <w:pict>
          <v:shape id="Picture 44" o:spid="_x0000_s1067" type="#_x0000_t75" style="position:absolute;margin-left:-9.05pt;margin-top:244.35pt;width:289.05pt;height:202pt;z-index:251667968;visibility:visible">
            <v:imagedata r:id="rId15" o:title=""/>
            <w10:wrap type="square"/>
          </v:shape>
        </w:pict>
      </w:r>
    </w:p>
    <w:p w:rsidR="00ED51E9" w:rsidRPr="00AD0C2F" w:rsidRDefault="00ED51E9" w:rsidP="00AD0C2F">
      <w:pPr>
        <w:rPr>
          <w:rFonts w:ascii="Comic Sans MS" w:hAnsi="Comic Sans MS"/>
          <w:sz w:val="28"/>
        </w:rPr>
      </w:pPr>
    </w:p>
    <w:p w:rsidR="00ED51E9" w:rsidRPr="00AD0C2F" w:rsidRDefault="00ED51E9" w:rsidP="00AD0C2F">
      <w:pPr>
        <w:rPr>
          <w:rFonts w:ascii="Comic Sans MS" w:hAnsi="Comic Sans MS"/>
          <w:sz w:val="28"/>
        </w:rPr>
      </w:pPr>
    </w:p>
    <w:p w:rsidR="00ED51E9" w:rsidRPr="00AD0C2F" w:rsidRDefault="00ED51E9" w:rsidP="00AD0C2F">
      <w:pPr>
        <w:rPr>
          <w:rFonts w:ascii="Comic Sans MS" w:hAnsi="Comic Sans MS"/>
          <w:sz w:val="28"/>
        </w:rPr>
      </w:pPr>
    </w:p>
    <w:p w:rsidR="00ED51E9" w:rsidRPr="00AD0C2F" w:rsidRDefault="00ED51E9" w:rsidP="00AD0C2F">
      <w:pPr>
        <w:rPr>
          <w:rFonts w:ascii="Comic Sans MS" w:hAnsi="Comic Sans MS"/>
          <w:sz w:val="28"/>
        </w:rPr>
      </w:pPr>
    </w:p>
    <w:p w:rsidR="00ED51E9" w:rsidRPr="00AD0C2F" w:rsidRDefault="00ED51E9" w:rsidP="00AD0C2F">
      <w:pPr>
        <w:rPr>
          <w:rFonts w:ascii="Comic Sans MS" w:hAnsi="Comic Sans MS"/>
          <w:sz w:val="28"/>
        </w:rPr>
      </w:pPr>
    </w:p>
    <w:p w:rsidR="00ED51E9" w:rsidRPr="00AD0C2F" w:rsidRDefault="00ED51E9" w:rsidP="00AD0C2F">
      <w:pPr>
        <w:rPr>
          <w:rFonts w:ascii="Comic Sans MS" w:hAnsi="Comic Sans MS"/>
          <w:sz w:val="28"/>
        </w:rPr>
      </w:pPr>
    </w:p>
    <w:p w:rsidR="00ED51E9" w:rsidRPr="00AD0C2F" w:rsidRDefault="00ED51E9" w:rsidP="00AD0C2F">
      <w:pPr>
        <w:rPr>
          <w:rFonts w:ascii="Comic Sans MS" w:hAnsi="Comic Sans MS"/>
          <w:sz w:val="28"/>
        </w:rPr>
      </w:pPr>
    </w:p>
    <w:p w:rsidR="00ED51E9" w:rsidRPr="00AD0C2F" w:rsidRDefault="00ED51E9" w:rsidP="00AD0C2F">
      <w:pPr>
        <w:rPr>
          <w:rFonts w:ascii="Comic Sans MS" w:hAnsi="Comic Sans MS"/>
          <w:sz w:val="28"/>
        </w:rPr>
      </w:pPr>
    </w:p>
    <w:p w:rsidR="00ED51E9" w:rsidRPr="00AD0C2F" w:rsidRDefault="00ED51E9" w:rsidP="00AD0C2F">
      <w:pPr>
        <w:rPr>
          <w:rFonts w:ascii="Comic Sans MS" w:hAnsi="Comic Sans MS"/>
          <w:sz w:val="28"/>
        </w:rPr>
      </w:pPr>
    </w:p>
    <w:p w:rsidR="00ED51E9" w:rsidRPr="00AD0C2F" w:rsidRDefault="00ED51E9" w:rsidP="00AD0C2F">
      <w:pPr>
        <w:rPr>
          <w:rFonts w:ascii="Comic Sans MS" w:hAnsi="Comic Sans MS"/>
          <w:sz w:val="28"/>
        </w:rPr>
      </w:pPr>
    </w:p>
    <w:p w:rsidR="00ED51E9" w:rsidRPr="00AD0C2F" w:rsidRDefault="00ED51E9" w:rsidP="00AD0C2F">
      <w:pPr>
        <w:rPr>
          <w:rFonts w:ascii="Comic Sans MS" w:hAnsi="Comic Sans MS"/>
          <w:sz w:val="28"/>
        </w:rPr>
      </w:pPr>
    </w:p>
    <w:p w:rsidR="00ED51E9" w:rsidRDefault="00ED51E9" w:rsidP="00AD0C2F">
      <w:pPr>
        <w:rPr>
          <w:rFonts w:ascii="Comic Sans MS" w:hAnsi="Comic Sans MS"/>
          <w:sz w:val="28"/>
        </w:rPr>
      </w:pPr>
    </w:p>
    <w:p w:rsidR="00ED51E9" w:rsidRDefault="00ED51E9" w:rsidP="00AD0C2F">
      <w:pPr>
        <w:rPr>
          <w:rFonts w:ascii="Comic Sans MS" w:hAnsi="Comic Sans MS"/>
          <w:sz w:val="28"/>
        </w:rPr>
      </w:pPr>
    </w:p>
    <w:p w:rsidR="00ED51E9" w:rsidRDefault="00ED51E9" w:rsidP="00AD0C2F">
      <w:pPr>
        <w:tabs>
          <w:tab w:val="left" w:pos="3327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:rsidR="00ED51E9" w:rsidRPr="00FB1BF6" w:rsidRDefault="00ED51E9" w:rsidP="00FB1BF6">
      <w:pPr>
        <w:tabs>
          <w:tab w:val="left" w:pos="3327"/>
        </w:tabs>
        <w:jc w:val="center"/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pict>
          <v:shape id="Text Box 58" o:spid="_x0000_s1068" type="#_x0000_t202" style="position:absolute;left:0;text-align:left;margin-left:-1.5pt;margin-top:22.5pt;width:247.5pt;height:85.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" filled="f" stroked="f" strokeweight=".5pt">
            <v:textbox>
              <w:txbxContent>
                <w:p w:rsidR="00ED51E9" w:rsidRPr="00FB1BF6" w:rsidRDefault="00ED51E9">
                  <w:pPr>
                    <w:rPr>
                      <w:rFonts w:ascii="Comic Sans MS" w:hAnsi="Comic Sans MS"/>
                    </w:rPr>
                  </w:pPr>
                  <w:r w:rsidRPr="00A65599">
                    <w:rPr>
                      <w:rFonts w:ascii="Comic Sans MS" w:hAnsi="Comic Sans MS"/>
                      <w:b/>
                      <w:u w:val="single"/>
                    </w:rPr>
                    <w:t>Supplies:</w:t>
                  </w:r>
                  <w:r>
                    <w:rPr>
                      <w:rFonts w:ascii="Comic Sans MS" w:hAnsi="Comic Sans MS"/>
                      <w:u w:val="single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                                                       - clear plastic bottle              - sand                                - soil                                       - water                                                       - small pebbles or stones</w:t>
                  </w:r>
                </w:p>
              </w:txbxContent>
            </v:textbox>
          </v:shape>
        </w:pict>
      </w:r>
      <w:r w:rsidRPr="00FB1BF6">
        <w:rPr>
          <w:rFonts w:ascii="Comic Sans MS" w:hAnsi="Comic Sans MS"/>
          <w:sz w:val="36"/>
          <w:u w:val="single"/>
        </w:rPr>
        <w:t>Make a model river</w:t>
      </w:r>
    </w:p>
    <w:p w:rsidR="00ED51E9" w:rsidRDefault="00ED51E9" w:rsidP="00FB1BF6">
      <w:pPr>
        <w:tabs>
          <w:tab w:val="left" w:pos="3327"/>
        </w:tabs>
        <w:jc w:val="center"/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shape id="Text Box 59" o:spid="_x0000_s1069" type="#_x0000_t202" style="position:absolute;left:0;text-align:left;margin-left:351.3pt;margin-top:2.2pt;width:352.55pt;height:212.3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" strokecolor="#548dd4" strokeweight="2.25pt">
            <v:textbox>
              <w:txbxContent>
                <w:p w:rsidR="00ED51E9" w:rsidRPr="000D6BA7" w:rsidRDefault="00ED51E9" w:rsidP="00A65599">
                  <w:pPr>
                    <w:jc w:val="center"/>
                    <w:rPr>
                      <w:rFonts w:ascii="Comic Sans MS" w:hAnsi="Comic Sans MS"/>
                      <w:color w:val="548DD4"/>
                      <w:u w:val="single"/>
                    </w:rPr>
                  </w:pPr>
                  <w:r w:rsidRPr="000D6BA7">
                    <w:rPr>
                      <w:rFonts w:ascii="Comic Sans MS" w:hAnsi="Comic Sans MS"/>
                      <w:color w:val="548DD4"/>
                      <w:u w:val="single"/>
                    </w:rPr>
                    <w:t>Draw a diagram of what you saw:</w:t>
                  </w:r>
                </w:p>
              </w:txbxContent>
            </v:textbox>
          </v:shape>
        </w:pict>
      </w:r>
    </w:p>
    <w:p w:rsidR="00ED51E9" w:rsidRPr="00AD0C2F" w:rsidRDefault="00ED51E9" w:rsidP="00AD0C2F">
      <w:pPr>
        <w:tabs>
          <w:tab w:val="left" w:pos="3327"/>
        </w:tabs>
        <w:rPr>
          <w:rFonts w:ascii="Comic Sans MS" w:hAnsi="Comic Sans MS"/>
          <w:sz w:val="28"/>
        </w:rPr>
      </w:pPr>
      <w:r>
        <w:rPr>
          <w:noProof/>
          <w:lang w:eastAsia="en-GB"/>
        </w:rPr>
        <w:pict>
          <v:line id="Straight Connector 68" o:spid="_x0000_s1070" style="position:absolute;z-index:251687424;visibility:visible" from="264.35pt,391.9pt" to="702.8pt,3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"/>
        </w:pict>
      </w:r>
      <w:r>
        <w:rPr>
          <w:noProof/>
          <w:lang w:eastAsia="en-GB"/>
        </w:rPr>
        <w:pict>
          <v:line id="Straight Connector 67" o:spid="_x0000_s1071" style="position:absolute;z-index:251686400;visibility:visible" from="264.75pt,369.4pt" to="703.2pt,3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"/>
        </w:pict>
      </w:r>
      <w:r>
        <w:rPr>
          <w:noProof/>
          <w:lang w:eastAsia="en-GB"/>
        </w:rPr>
        <w:pict>
          <v:line id="Straight Connector 66" o:spid="_x0000_s1072" style="position:absolute;z-index:251685376;visibility:visible" from="265.1pt,346.9pt" to="703.55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"/>
        </w:pict>
      </w:r>
      <w:r>
        <w:rPr>
          <w:noProof/>
          <w:lang w:eastAsia="en-GB"/>
        </w:rPr>
        <w:pict>
          <v:line id="Straight Connector 65" o:spid="_x0000_s1073" style="position:absolute;z-index:251684352;visibility:visible" from="265.5pt,324.4pt" to="703.95pt,3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"/>
        </w:pict>
      </w:r>
      <w:r>
        <w:rPr>
          <w:noProof/>
          <w:lang w:eastAsia="en-GB"/>
        </w:rPr>
        <w:pict>
          <v:line id="Straight Connector 64" o:spid="_x0000_s1074" style="position:absolute;z-index:251683328;visibility:visible" from="264.35pt,301.9pt" to="702.8pt,3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"/>
        </w:pict>
      </w:r>
      <w:r>
        <w:rPr>
          <w:noProof/>
          <w:lang w:eastAsia="en-GB"/>
        </w:rPr>
        <w:pict>
          <v:line id="Straight Connector 63" o:spid="_x0000_s1075" style="position:absolute;z-index:251682304;visibility:visible" from="264.75pt,279.4pt" to="703.2pt,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"/>
        </w:pict>
      </w:r>
      <w:r>
        <w:rPr>
          <w:noProof/>
          <w:lang w:eastAsia="en-GB"/>
        </w:rPr>
        <w:pict>
          <v:line id="Straight Connector 62" o:spid="_x0000_s1076" style="position:absolute;z-index:251681280;visibility:visible" from="265.1pt,256.9pt" to="703.55pt,2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"/>
        </w:pict>
      </w:r>
      <w:r>
        <w:rPr>
          <w:noProof/>
          <w:lang w:eastAsia="en-GB"/>
        </w:rPr>
        <w:pict>
          <v:shape id="Text Box 60" o:spid="_x0000_s1077" type="#_x0000_t202" style="position:absolute;margin-left:270.75pt;margin-top:193.9pt;width:433.2pt;height:30.7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" filled="f" stroked="f" strokeweight=".5pt">
            <v:textbox>
              <w:txbxContent>
                <w:p w:rsidR="00ED51E9" w:rsidRPr="00A65599" w:rsidRDefault="00ED51E9">
                  <w:pPr>
                    <w:rPr>
                      <w:rFonts w:ascii="Comic Sans MS" w:hAnsi="Comic Sans MS"/>
                      <w:u w:val="single"/>
                    </w:rPr>
                  </w:pPr>
                  <w:r w:rsidRPr="00A65599">
                    <w:rPr>
                      <w:rFonts w:ascii="Comic Sans MS" w:hAnsi="Comic Sans MS"/>
                      <w:u w:val="single"/>
                    </w:rPr>
                    <w:t>Can you explain why it happened?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line id="Straight Connector 61" o:spid="_x0000_s1078" style="position:absolute;z-index:251680256;visibility:visible" from="265.5pt,234.4pt" to="703.95pt,2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"/>
        </w:pict>
      </w:r>
      <w:r>
        <w:rPr>
          <w:noProof/>
          <w:lang w:eastAsia="en-GB"/>
        </w:rPr>
        <w:pict>
          <v:shape id="Text Box 57" o:spid="_x0000_s1079" type="#_x0000_t202" style="position:absolute;margin-left:99pt;margin-top:264.4pt;width:137.25pt;height:136.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" filled="f" stroked="f" strokeweight=".5pt">
            <v:textbox>
              <w:txbxContent>
                <w:p w:rsidR="00ED51E9" w:rsidRDefault="00ED51E9" w:rsidP="00FB1BF6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3) Now shake your bottle, Watch what happens to the san, soil and stones (the river’s load). Leave your bottle to sit for a few minutes.</w:t>
                  </w:r>
                </w:p>
                <w:p w:rsidR="00ED51E9" w:rsidRPr="00FB1BF6" w:rsidRDefault="00ED51E9" w:rsidP="00FB1BF6">
                  <w:pPr>
                    <w:rPr>
                      <w:rFonts w:ascii="Comic Sans MS" w:hAnsi="Comic Sans MS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55" o:spid="_x0000_s1080" type="#_x0000_t202" style="position:absolute;margin-left:99pt;margin-top:60.4pt;width:147pt;height:67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" filled="f" stroked="f" strokeweight=".5pt">
            <v:textbox>
              <w:txbxContent>
                <w:p w:rsidR="00ED51E9" w:rsidRPr="00FB1BF6" w:rsidRDefault="00ED51E9" w:rsidP="00FB1BF6">
                  <w:pPr>
                    <w:rPr>
                      <w:rFonts w:ascii="Comic Sans MS" w:hAnsi="Comic Sans MS"/>
                      <w:sz w:val="24"/>
                    </w:rPr>
                  </w:pPr>
                  <w:r w:rsidRPr="00FB1BF6">
                    <w:rPr>
                      <w:rFonts w:ascii="Comic Sans MS" w:hAnsi="Comic Sans MS"/>
                      <w:sz w:val="24"/>
                    </w:rPr>
                    <w:t>1)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Pr="00FB1BF6">
                    <w:rPr>
                      <w:rFonts w:ascii="Comic Sans MS" w:hAnsi="Comic Sans MS"/>
                      <w:sz w:val="24"/>
                    </w:rPr>
                    <w:t>Put all of the sand</w:t>
                  </w:r>
                  <w:r>
                    <w:rPr>
                      <w:rFonts w:ascii="Comic Sans MS" w:hAnsi="Comic Sans MS"/>
                      <w:sz w:val="24"/>
                    </w:rPr>
                    <w:t>, stones and soil into a bottle,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56" o:spid="_x0000_s1081" type="#_x0000_t202" style="position:absolute;margin-left:99pt;margin-top:153.4pt;width:147pt;height:81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" filled="f" stroked="f" strokeweight=".5pt">
            <v:textbox>
              <w:txbxContent>
                <w:p w:rsidR="00ED51E9" w:rsidRPr="00FB1BF6" w:rsidRDefault="00ED51E9" w:rsidP="00FB1BF6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2) Fill the bottle with water and replace the lid tightly.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Picture 52" o:spid="_x0000_s1082" type="#_x0000_t75" style="position:absolute;margin-left:6pt;margin-top:43.3pt;width:57pt;height:100.75pt;z-index:251673088;visibility:visible">
            <v:imagedata r:id="rId16" o:title=""/>
            <w10:wrap type="square"/>
          </v:shape>
        </w:pict>
      </w:r>
      <w:r>
        <w:rPr>
          <w:noProof/>
          <w:lang w:eastAsia="en-GB"/>
        </w:rPr>
        <w:pict>
          <v:shape id="Picture 53" o:spid="_x0000_s1083" type="#_x0000_t75" style="position:absolute;margin-left:6.5pt;margin-top:153.4pt;width:53.5pt;height:103.5pt;z-index:251672064;visibility:visible">
            <v:imagedata r:id="rId17" o:title=""/>
            <w10:wrap type="square"/>
          </v:shape>
        </w:pict>
      </w:r>
      <w:r>
        <w:rPr>
          <w:noProof/>
          <w:lang w:eastAsia="en-GB"/>
        </w:rPr>
        <w:pict>
          <v:shape id="Picture 54" o:spid="_x0000_s1084" type="#_x0000_t75" style="position:absolute;margin-left:-9pt;margin-top:271.9pt;width:97.1pt;height:129pt;z-index:251671040;visibility:visible">
            <v:imagedata r:id="rId18" o:title=""/>
            <w10:wrap type="square"/>
          </v:shape>
        </w:pict>
      </w:r>
      <w:r>
        <w:rPr>
          <w:rFonts w:ascii="Comic Sans MS" w:hAnsi="Comic Sans MS"/>
          <w:sz w:val="28"/>
        </w:rPr>
        <w:t xml:space="preserve">               </w:t>
      </w:r>
    </w:p>
    <w:sectPr w:rsidR="00ED51E9" w:rsidRPr="00AD0C2F" w:rsidSect="00625A27">
      <w:pgSz w:w="16838" w:h="11906" w:orient="landscape"/>
      <w:pgMar w:top="1440" w:right="1440" w:bottom="1440" w:left="1440" w:header="708" w:footer="708" w:gutter="0"/>
      <w:pgBorders w:offsetFrom="page">
        <w:top w:val="earth1" w:sz="30" w:space="24" w:color="auto"/>
        <w:left w:val="earth1" w:sz="30" w:space="24" w:color="auto"/>
        <w:bottom w:val="earth1" w:sz="30" w:space="24" w:color="auto"/>
        <w:right w:val="earth1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C1C6F"/>
    <w:multiLevelType w:val="hybridMultilevel"/>
    <w:tmpl w:val="7A00EA02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657"/>
    <w:rsid w:val="000D6BA7"/>
    <w:rsid w:val="000E5289"/>
    <w:rsid w:val="00107755"/>
    <w:rsid w:val="0012600A"/>
    <w:rsid w:val="001B0030"/>
    <w:rsid w:val="001D343F"/>
    <w:rsid w:val="001E7116"/>
    <w:rsid w:val="00307861"/>
    <w:rsid w:val="003E3A2C"/>
    <w:rsid w:val="0043156F"/>
    <w:rsid w:val="0049167E"/>
    <w:rsid w:val="004953D8"/>
    <w:rsid w:val="006136C2"/>
    <w:rsid w:val="00625A27"/>
    <w:rsid w:val="00630DD1"/>
    <w:rsid w:val="006710E0"/>
    <w:rsid w:val="007441C3"/>
    <w:rsid w:val="00A65599"/>
    <w:rsid w:val="00AD0C2F"/>
    <w:rsid w:val="00D9084C"/>
    <w:rsid w:val="00DB700F"/>
    <w:rsid w:val="00E0165C"/>
    <w:rsid w:val="00ED51E9"/>
    <w:rsid w:val="00EF206D"/>
    <w:rsid w:val="00EF7657"/>
    <w:rsid w:val="00F22A46"/>
    <w:rsid w:val="00F75463"/>
    <w:rsid w:val="00F9235A"/>
    <w:rsid w:val="00FB1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A2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25A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25A27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0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775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0775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FB1B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11</Pages>
  <Words>195</Words>
  <Characters>1118</Characters>
  <Application>Microsoft Office Outlook</Application>
  <DocSecurity>0</DocSecurity>
  <Lines>0</Lines>
  <Paragraphs>0</Paragraphs>
  <ScaleCrop>false</ScaleCrop>
  <Company>RM plc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Rivers home learning</dc:title>
  <dc:subject/>
  <dc:creator>Miss E Potter</dc:creator>
  <cp:keywords/>
  <dc:description/>
  <cp:lastModifiedBy>sowens</cp:lastModifiedBy>
  <cp:revision>2</cp:revision>
  <dcterms:created xsi:type="dcterms:W3CDTF">2020-05-27T15:07:00Z</dcterms:created>
  <dcterms:modified xsi:type="dcterms:W3CDTF">2020-05-27T15:07:00Z</dcterms:modified>
</cp:coreProperties>
</file>