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C7B" w:rsidRDefault="004C1C7B">
      <w:r w:rsidRPr="009F72A3"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0.75pt;height:215.25pt;visibility:visible">
            <v:imagedata r:id="rId4" o:title=""/>
          </v:shape>
        </w:pict>
      </w:r>
    </w:p>
    <w:p w:rsidR="004C1C7B" w:rsidRDefault="004C1C7B">
      <w:pPr>
        <w:rPr>
          <w:b/>
        </w:rPr>
      </w:pPr>
      <w:r w:rsidRPr="00F06C15">
        <w:rPr>
          <w:b/>
          <w:noProof/>
          <w:lang w:eastAsia="en-GB"/>
        </w:rPr>
        <w:pict>
          <v:shape id="Picture 2" o:spid="_x0000_i1026" type="#_x0000_t75" style="width:447.75pt;height:220.5pt;visibility:visible">
            <v:imagedata r:id="rId5" o:title=""/>
          </v:shape>
        </w:pict>
      </w:r>
    </w:p>
    <w:p w:rsidR="004C1C7B" w:rsidRDefault="004C1C7B" w:rsidP="005D5749">
      <w:pPr>
        <w:rPr>
          <w:rStyle w:val="Hyperlink"/>
        </w:rPr>
      </w:pPr>
      <w:hyperlink r:id="rId6" w:history="1">
        <w:r>
          <w:rPr>
            <w:rStyle w:val="Hyperlink"/>
          </w:rPr>
          <w:t>https://barefootgames.org/barefoot-zoo?ref=https://www.barefootcomputing.org/</w:t>
        </w:r>
      </w:hyperlink>
    </w:p>
    <w:p w:rsidR="004C1C7B" w:rsidRDefault="004C1C7B" w:rsidP="005D5749"/>
    <w:p w:rsidR="004C1C7B" w:rsidRDefault="004C1C7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2.</w:t>
      </w:r>
      <w:r w:rsidRPr="00F06C15">
        <w:rPr>
          <w:b/>
          <w:noProof/>
          <w:lang w:eastAsia="en-GB"/>
        </w:rPr>
        <w:pict>
          <v:shape id="Picture 3" o:spid="_x0000_i1027" type="#_x0000_t75" style="width:450.75pt;height:188.25pt;visibility:visible">
            <v:imagedata r:id="rId7" o:title=""/>
          </v:shape>
        </w:pict>
      </w:r>
    </w:p>
    <w:p w:rsidR="004C1C7B" w:rsidRDefault="004C1C7B">
      <w:pPr>
        <w:rPr>
          <w:b/>
        </w:rPr>
      </w:pPr>
      <w:r>
        <w:rPr>
          <w:b/>
          <w:noProof/>
          <w:lang w:eastAsia="en-GB"/>
        </w:rPr>
        <w:t>3.</w:t>
      </w:r>
    </w:p>
    <w:p w:rsidR="004C1C7B" w:rsidRDefault="004C1C7B">
      <w:pPr>
        <w:rPr>
          <w:b/>
        </w:rPr>
      </w:pPr>
      <w:r w:rsidRPr="00F06C15">
        <w:rPr>
          <w:b/>
          <w:noProof/>
          <w:lang w:eastAsia="en-GB"/>
        </w:rPr>
        <w:pict>
          <v:shape id="Picture 4" o:spid="_x0000_i1028" type="#_x0000_t75" style="width:447pt;height:3in;visibility:visible">
            <v:imagedata r:id="rId8" o:title=""/>
          </v:shape>
        </w:pict>
      </w:r>
    </w:p>
    <w:p w:rsidR="004C1C7B" w:rsidRDefault="004C1C7B" w:rsidP="005D5749">
      <w:hyperlink r:id="rId9" w:history="1">
        <w:r w:rsidRPr="00262CD7">
          <w:rPr>
            <w:color w:val="0000FF"/>
            <w:u w:val="single"/>
          </w:rPr>
          <w:t>https://code.org/minecraft</w:t>
        </w:r>
      </w:hyperlink>
      <w:bookmarkStart w:id="0" w:name="_GoBack"/>
      <w:bookmarkEnd w:id="0"/>
    </w:p>
    <w:p w:rsidR="004C1C7B" w:rsidRPr="005D5749" w:rsidRDefault="004C1C7B">
      <w:pPr>
        <w:rPr>
          <w:b/>
        </w:rPr>
      </w:pPr>
    </w:p>
    <w:sectPr w:rsidR="004C1C7B" w:rsidRPr="005D5749" w:rsidSect="00A516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5749"/>
    <w:rsid w:val="00262CD7"/>
    <w:rsid w:val="004C1C7B"/>
    <w:rsid w:val="005D5749"/>
    <w:rsid w:val="009F72A3"/>
    <w:rsid w:val="00A246F5"/>
    <w:rsid w:val="00A516BE"/>
    <w:rsid w:val="00BE6830"/>
    <w:rsid w:val="00F06C15"/>
    <w:rsid w:val="00F80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6B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D574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5D5749"/>
    <w:rPr>
      <w:rFonts w:cs="Times New Roman"/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arefootgames.org/barefoot-zoo?ref=https://www.barefootcomputing.org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code.org/minecraf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</Pages>
  <Words>38</Words>
  <Characters>217</Characters>
  <Application>Microsoft Office Outlook</Application>
  <DocSecurity>0</DocSecurity>
  <Lines>0</Lines>
  <Paragraphs>0</Paragraphs>
  <ScaleCrop>false</ScaleCrop>
  <Company>White Rock Primary 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 Broderick</dc:creator>
  <cp:keywords/>
  <dc:description/>
  <cp:lastModifiedBy>sowens</cp:lastModifiedBy>
  <cp:revision>2</cp:revision>
  <dcterms:created xsi:type="dcterms:W3CDTF">2020-05-27T14:20:00Z</dcterms:created>
  <dcterms:modified xsi:type="dcterms:W3CDTF">2020-05-27T14:20:00Z</dcterms:modified>
</cp:coreProperties>
</file>